
<file path=[Content_Types].xml><?xml version="1.0" encoding="utf-8"?>
<Types xmlns="http://schemas.openxmlformats.org/package/2006/content-types">
  <Default Extension="gif" ContentType="image/gif"/>
  <Default Extension="jfif" ContentType="image/jpeg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E8B0EAD" w14:textId="3569CD63" w:rsidR="00BE33C9" w:rsidRPr="00A625DA" w:rsidRDefault="00823CE8" w:rsidP="0004362D">
      <w:pPr>
        <w:pStyle w:val="Month"/>
        <w:ind w:firstLine="720"/>
        <w:jc w:val="right"/>
        <w:rPr>
          <w:sz w:val="7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7060B2E5" wp14:editId="56F678B5">
                <wp:simplePos x="0" y="0"/>
                <wp:positionH relativeFrom="column">
                  <wp:posOffset>2502326</wp:posOffset>
                </wp:positionH>
                <wp:positionV relativeFrom="paragraph">
                  <wp:posOffset>5795531</wp:posOffset>
                </wp:positionV>
                <wp:extent cx="1453487" cy="450253"/>
                <wp:effectExtent l="0" t="0" r="13970" b="26035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3487" cy="450253"/>
                        </a:xfrm>
                        <a:prstGeom prst="roundRect">
                          <a:avLst/>
                        </a:prstGeom>
                        <a:solidFill>
                          <a:srgbClr val="00B0F0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F526FA" w14:textId="78009E92" w:rsidR="00CC48DB" w:rsidRPr="00755345" w:rsidRDefault="00CC48DB" w:rsidP="00CC48DB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color w:val="FFFFFF" w:themeColor="background1"/>
                              </w:rPr>
                            </w:pPr>
                            <w:r w:rsidRPr="00755345">
                              <w:rPr>
                                <w:rFonts w:ascii="Calibri" w:hAnsi="Calibri" w:cs="Calibri"/>
                                <w:b/>
                                <w:color w:val="FFFFFF" w:themeColor="background1"/>
                              </w:rPr>
                              <w:t xml:space="preserve">Check your inbox for </w:t>
                            </w:r>
                            <w:r w:rsidR="00823CE8" w:rsidRPr="00755345">
                              <w:rPr>
                                <w:rFonts w:ascii="Calibri" w:hAnsi="Calibri" w:cs="Calibri"/>
                                <w:b/>
                                <w:color w:val="FFFFFF" w:themeColor="background1"/>
                              </w:rPr>
                              <w:t>a gift card to our local taco joint!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60B2E5" id="Text Box 39" o:spid="_x0000_s1026" style="position:absolute;left:0;text-align:left;margin-left:197.05pt;margin-top:456.35pt;width:114.45pt;height:35.45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" fillcolor="#00b0f0" strokecolor="black [3213]" strokeweight=".25pt">
                <v:stroke joinstyle="miter"/>
                <v:textbox inset="3.6pt,,3.6pt">
                  <w:txbxContent>
                    <w:p w14:paraId="28F526FA" w14:textId="78009E92" w:rsidR="00CC48DB" w:rsidRPr="00755345" w:rsidRDefault="00CC48DB" w:rsidP="00CC48DB">
                      <w:pPr>
                        <w:jc w:val="center"/>
                        <w:rPr>
                          <w:rFonts w:ascii="Calibri" w:hAnsi="Calibri" w:cs="Calibri"/>
                          <w:b/>
                          <w:color w:val="FFFFFF" w:themeColor="background1"/>
                        </w:rPr>
                      </w:pPr>
                      <w:r w:rsidRPr="00755345">
                        <w:rPr>
                          <w:rFonts w:ascii="Calibri" w:hAnsi="Calibri" w:cs="Calibri"/>
                          <w:b/>
                          <w:color w:val="FFFFFF" w:themeColor="background1"/>
                        </w:rPr>
                        <w:t xml:space="preserve">Check your inbox for </w:t>
                      </w:r>
                      <w:r w:rsidR="00823CE8" w:rsidRPr="00755345">
                        <w:rPr>
                          <w:rFonts w:ascii="Calibri" w:hAnsi="Calibri" w:cs="Calibri"/>
                          <w:b/>
                          <w:color w:val="FFFFFF" w:themeColor="background1"/>
                        </w:rPr>
                        <w:t>a gift card to our local taco joint!</w:t>
                      </w:r>
                    </w:p>
                  </w:txbxContent>
                </v:textbox>
              </v:roundrect>
            </w:pict>
          </mc:Fallback>
        </mc:AlternateContent>
      </w:r>
      <w:r w:rsidR="008E5F6D" w:rsidRPr="00A625DA">
        <w:rPr>
          <w:noProof/>
          <w:sz w:val="72"/>
        </w:rPr>
        <mc:AlternateContent>
          <mc:Choice Requires="wps">
            <w:drawing>
              <wp:anchor distT="45720" distB="45720" distL="114300" distR="114300" simplePos="0" relativeHeight="251466240" behindDoc="1" locked="0" layoutInCell="1" allowOverlap="1" wp14:anchorId="2D10FF49" wp14:editId="45288E6B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2194560" cy="640715"/>
                <wp:effectExtent l="0" t="0" r="15240" b="26035"/>
                <wp:wrapTight wrapText="bothSides">
                  <wp:wrapPolygon edited="0">
                    <wp:start x="0" y="0"/>
                    <wp:lineTo x="0" y="21835"/>
                    <wp:lineTo x="21563" y="21835"/>
                    <wp:lineTo x="21563" y="0"/>
                    <wp:lineTo x="0" y="0"/>
                  </wp:wrapPolygon>
                </wp:wrapTight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4560" cy="6407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9E9A6F" w14:textId="77777777" w:rsidR="002C0D6E" w:rsidRPr="00A625DA" w:rsidRDefault="002C0D6E" w:rsidP="008E5F6D">
                            <w:pPr>
                              <w:jc w:val="center"/>
                              <w:rPr>
                                <w:color w:val="4472C4" w:themeColor="accent1"/>
                                <w:sz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25DA">
                              <w:rPr>
                                <w:color w:val="4472C4" w:themeColor="accent1"/>
                                <w:sz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Firm Name &amp; Logo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10FF4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0;text-align:left;margin-left:0;margin-top:0;width:172.8pt;height:50.45pt;z-index:-25185024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" fillcolor="white [3201]" strokecolor="#4472c4 [3204]" strokeweight="1pt">
                <v:textbox>
                  <w:txbxContent>
                    <w:p w14:paraId="4A9E9A6F" w14:textId="77777777" w:rsidR="002C0D6E" w:rsidRPr="00A625DA" w:rsidRDefault="002C0D6E" w:rsidP="008E5F6D">
                      <w:pPr>
                        <w:jc w:val="center"/>
                        <w:rPr>
                          <w:color w:val="4472C4" w:themeColor="accent1"/>
                          <w:sz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25DA">
                        <w:rPr>
                          <w:color w:val="4472C4" w:themeColor="accent1"/>
                          <w:sz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Firm Name &amp; Logo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C47FD1" w:rsidRPr="00A625DA">
        <w:rPr>
          <w:sz w:val="72"/>
        </w:rPr>
        <w:fldChar w:fldCharType="begin"/>
      </w:r>
      <w:r w:rsidR="00C47FD1" w:rsidRPr="00A625DA">
        <w:rPr>
          <w:sz w:val="72"/>
        </w:rPr>
        <w:instrText xml:space="preserve"> DOCVARIABLE  MonthStart \@ MMM \* MERGEFORMAT </w:instrText>
      </w:r>
      <w:r w:rsidR="00C47FD1" w:rsidRPr="00A625DA">
        <w:rPr>
          <w:sz w:val="72"/>
        </w:rPr>
        <w:fldChar w:fldCharType="separate"/>
      </w:r>
      <w:r w:rsidR="00437605" w:rsidRPr="00A625DA">
        <w:rPr>
          <w:sz w:val="72"/>
        </w:rPr>
        <w:t>Jan</w:t>
      </w:r>
      <w:r w:rsidR="00C47FD1" w:rsidRPr="00A625DA">
        <w:rPr>
          <w:sz w:val="72"/>
        </w:rPr>
        <w:fldChar w:fldCharType="end"/>
      </w:r>
      <w:r w:rsidR="003B1B42">
        <w:rPr>
          <w:sz w:val="72"/>
        </w:rPr>
        <w:t xml:space="preserve">uary </w:t>
      </w:r>
      <w:r w:rsidR="009802C3">
        <w:rPr>
          <w:rStyle w:val="Emphasis"/>
          <w:sz w:val="72"/>
        </w:rPr>
        <w:t>2021</w:t>
      </w:r>
    </w:p>
    <w:tbl>
      <w:tblPr>
        <w:tblW w:w="4986" w:type="pct"/>
        <w:tblLayout w:type="fixed"/>
        <w:tblCellMar>
          <w:top w:w="43" w:type="dxa"/>
          <w:left w:w="0" w:type="dxa"/>
          <w:bottom w:w="115" w:type="dxa"/>
          <w:right w:w="187" w:type="dxa"/>
        </w:tblCellMar>
        <w:tblLook w:val="04A0" w:firstRow="1" w:lastRow="0" w:firstColumn="1" w:lastColumn="0" w:noHBand="0" w:noVBand="1"/>
        <w:tblCaption w:val="Calendar layout table"/>
      </w:tblPr>
      <w:tblGrid>
        <w:gridCol w:w="2058"/>
        <w:gridCol w:w="2058"/>
        <w:gridCol w:w="2057"/>
        <w:gridCol w:w="2060"/>
        <w:gridCol w:w="2057"/>
        <w:gridCol w:w="2057"/>
        <w:gridCol w:w="2060"/>
      </w:tblGrid>
      <w:tr w:rsidR="00BE33C9" w:rsidRPr="00A625DA" w14:paraId="2B041F56" w14:textId="77777777" w:rsidTr="00132489">
        <w:trPr>
          <w:tblHeader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tcMar>
              <w:top w:w="0" w:type="dxa"/>
              <w:bottom w:w="187" w:type="dxa"/>
            </w:tcMar>
            <w:vAlign w:val="center"/>
          </w:tcPr>
          <w:p w14:paraId="37BEECDF" w14:textId="77777777" w:rsidR="00BE33C9" w:rsidRPr="00A625DA" w:rsidRDefault="00C47FD1" w:rsidP="00132489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Sun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tcMar>
              <w:top w:w="0" w:type="dxa"/>
              <w:bottom w:w="187" w:type="dxa"/>
            </w:tcMar>
            <w:vAlign w:val="center"/>
          </w:tcPr>
          <w:p w14:paraId="329201C0" w14:textId="77777777" w:rsidR="00BE33C9" w:rsidRPr="00A625DA" w:rsidRDefault="00C47FD1" w:rsidP="00132489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mon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tcMar>
              <w:top w:w="0" w:type="dxa"/>
              <w:bottom w:w="187" w:type="dxa"/>
            </w:tcMar>
            <w:vAlign w:val="center"/>
          </w:tcPr>
          <w:p w14:paraId="2659FB51" w14:textId="77777777" w:rsidR="00BE33C9" w:rsidRPr="00A625DA" w:rsidRDefault="00C47FD1" w:rsidP="00132489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tue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tcMar>
              <w:top w:w="0" w:type="dxa"/>
              <w:bottom w:w="187" w:type="dxa"/>
            </w:tcMar>
            <w:vAlign w:val="center"/>
          </w:tcPr>
          <w:p w14:paraId="650B20B9" w14:textId="77777777" w:rsidR="00BE33C9" w:rsidRPr="00A625DA" w:rsidRDefault="00C47FD1" w:rsidP="00132489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wed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tcMar>
              <w:top w:w="0" w:type="dxa"/>
              <w:bottom w:w="187" w:type="dxa"/>
            </w:tcMar>
            <w:vAlign w:val="center"/>
          </w:tcPr>
          <w:p w14:paraId="76F3524A" w14:textId="77777777" w:rsidR="00BE33C9" w:rsidRPr="00A625DA" w:rsidRDefault="00C47FD1" w:rsidP="00132489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thu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tcMar>
              <w:top w:w="0" w:type="dxa"/>
              <w:bottom w:w="187" w:type="dxa"/>
            </w:tcMar>
            <w:vAlign w:val="center"/>
          </w:tcPr>
          <w:p w14:paraId="6FA8CF1A" w14:textId="77777777" w:rsidR="00BE33C9" w:rsidRPr="00A625DA" w:rsidRDefault="00C47FD1" w:rsidP="00132489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fri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tcMar>
              <w:top w:w="0" w:type="dxa"/>
              <w:bottom w:w="187" w:type="dxa"/>
            </w:tcMar>
            <w:vAlign w:val="center"/>
          </w:tcPr>
          <w:p w14:paraId="3A1DF9C7" w14:textId="77777777" w:rsidR="00BE33C9" w:rsidRPr="00A625DA" w:rsidRDefault="00C47FD1" w:rsidP="00132489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sat</w:t>
            </w:r>
          </w:p>
        </w:tc>
      </w:tr>
      <w:tr w:rsidR="00BE33C9" w:rsidRPr="00A625DA" w14:paraId="55010FF0" w14:textId="77777777" w:rsidTr="006D3557"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5832EA20" w14:textId="77777777" w:rsidR="00BE33C9" w:rsidRPr="00A625DA" w:rsidRDefault="00C47FD1">
            <w:pPr>
              <w:pStyle w:val="Date"/>
              <w:rPr>
                <w:rStyle w:val="Emphasis"/>
                <w:sz w:val="22"/>
              </w:rPr>
            </w:pPr>
            <w:r w:rsidRPr="00A625DA">
              <w:rPr>
                <w:rStyle w:val="Emphasis"/>
                <w:sz w:val="22"/>
              </w:rPr>
              <w:fldChar w:fldCharType="begin"/>
            </w:r>
            <w:r w:rsidRPr="00A625DA">
              <w:rPr>
                <w:rStyle w:val="Emphasis"/>
                <w:sz w:val="22"/>
              </w:rPr>
              <w:instrText xml:space="preserve"> IF </w:instrText>
            </w:r>
            <w:r w:rsidRPr="00A625DA">
              <w:rPr>
                <w:rStyle w:val="Emphasis"/>
                <w:sz w:val="22"/>
              </w:rPr>
              <w:fldChar w:fldCharType="begin"/>
            </w:r>
            <w:r w:rsidRPr="00A625DA">
              <w:rPr>
                <w:rStyle w:val="Emphasis"/>
                <w:sz w:val="22"/>
              </w:rPr>
              <w:instrText xml:space="preserve"> DocVariable MonthStart \@ dddd </w:instrText>
            </w:r>
            <w:r w:rsidRPr="00A625DA">
              <w:rPr>
                <w:rStyle w:val="Emphasis"/>
                <w:sz w:val="22"/>
              </w:rPr>
              <w:fldChar w:fldCharType="separate"/>
            </w:r>
            <w:r w:rsidR="00437605" w:rsidRPr="00A625DA">
              <w:rPr>
                <w:rStyle w:val="Emphasis"/>
                <w:sz w:val="22"/>
              </w:rPr>
              <w:instrText>Monday</w:instrText>
            </w:r>
            <w:r w:rsidRPr="00A625DA">
              <w:rPr>
                <w:rStyle w:val="Emphasis"/>
                <w:sz w:val="22"/>
              </w:rPr>
              <w:fldChar w:fldCharType="end"/>
            </w:r>
            <w:r w:rsidRPr="00A625DA">
              <w:rPr>
                <w:rStyle w:val="Emphasis"/>
                <w:sz w:val="22"/>
              </w:rPr>
              <w:instrText xml:space="preserve"> = “Sunday" 1 ""\# 0#</w:instrText>
            </w:r>
            <w:r w:rsidRPr="00A625DA">
              <w:rPr>
                <w:rStyle w:val="Emphasis"/>
                <w:sz w:val="22"/>
              </w:rPr>
              <w:fldChar w:fldCharType="end"/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344CBD32" w14:textId="097F8C1A" w:rsidR="00BE33C9" w:rsidRPr="00A625DA" w:rsidRDefault="00BE33C9">
            <w:pPr>
              <w:pStyle w:val="Date"/>
              <w:rPr>
                <w:sz w:val="22"/>
              </w:rPr>
            </w:pP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7F02EC65" w14:textId="2DD2DE0C" w:rsidR="00BE33C9" w:rsidRPr="00A625DA" w:rsidRDefault="00BE33C9">
            <w:pPr>
              <w:pStyle w:val="Date"/>
              <w:rPr>
                <w:sz w:val="22"/>
              </w:rPr>
            </w:pP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  <w:vAlign w:val="bottom"/>
          </w:tcPr>
          <w:p w14:paraId="2E33D89A" w14:textId="0D9D4276" w:rsidR="00BE33C9" w:rsidRPr="00A625DA" w:rsidRDefault="00BE33C9">
            <w:pPr>
              <w:pStyle w:val="Date"/>
              <w:rPr>
                <w:sz w:val="22"/>
              </w:rPr>
            </w:pP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160953CE" w14:textId="650B6302" w:rsidR="00BE33C9" w:rsidRPr="00A625DA" w:rsidRDefault="00BE33C9">
            <w:pPr>
              <w:pStyle w:val="Date"/>
              <w:rPr>
                <w:sz w:val="22"/>
              </w:rPr>
            </w:pP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7EE0C0BA" w14:textId="75AD05E1" w:rsidR="00BE33C9" w:rsidRPr="00A625DA" w:rsidRDefault="00F8440F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0F4E96EF" w14:textId="119AAB5F" w:rsidR="00BE33C9" w:rsidRPr="00A625DA" w:rsidRDefault="00F8440F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2</w:t>
            </w:r>
          </w:p>
        </w:tc>
      </w:tr>
      <w:tr w:rsidR="00BE33C9" w:rsidRPr="00A625DA" w14:paraId="3CB03CCB" w14:textId="77777777" w:rsidTr="006D3557">
        <w:trPr>
          <w:trHeight w:hRule="exact" w:val="1037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24CD3E1C" w14:textId="77777777" w:rsidR="00BE33C9" w:rsidRPr="00A625DA" w:rsidRDefault="00BE33C9">
            <w:pPr>
              <w:rPr>
                <w:sz w:val="10"/>
              </w:rPr>
            </w:pP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70D47C6E" w14:textId="165E7028" w:rsidR="00BE33C9" w:rsidRPr="00A625DA" w:rsidRDefault="00BE33C9" w:rsidP="006D3557">
            <w:pPr>
              <w:jc w:val="center"/>
              <w:rPr>
                <w:sz w:val="10"/>
              </w:rPr>
            </w:pP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22B67402" w14:textId="41F4F09C" w:rsidR="00BE33C9" w:rsidRPr="00A625DA" w:rsidRDefault="00BE33C9">
            <w:pPr>
              <w:rPr>
                <w:sz w:val="10"/>
              </w:rPr>
            </w:pP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4C8D47DE" w14:textId="77777777" w:rsidR="00BE33C9" w:rsidRPr="00A625DA" w:rsidRDefault="00BE33C9">
            <w:pPr>
              <w:rPr>
                <w:sz w:val="10"/>
              </w:rPr>
            </w:pP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630AF300" w14:textId="77777777" w:rsidR="00BE33C9" w:rsidRPr="00A625DA" w:rsidRDefault="00BE33C9">
            <w:pPr>
              <w:rPr>
                <w:sz w:val="10"/>
              </w:rPr>
            </w:pP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361941A9" w14:textId="1E9EADFD" w:rsidR="00BE33C9" w:rsidRPr="00A625DA" w:rsidRDefault="00D23B3C">
            <w:pPr>
              <w:rPr>
                <w:sz w:val="16"/>
                <w:szCs w:val="24"/>
              </w:rPr>
            </w:pPr>
            <w:r w:rsidRPr="009B5739">
              <w:rPr>
                <w:rFonts w:ascii="Calibri" w:eastAsia="Times New Roman" w:hAnsi="Calibri" w:cs="Calibri"/>
                <w:noProof/>
                <w:color w:val="595959"/>
              </w:rPr>
              <w:drawing>
                <wp:anchor distT="0" distB="0" distL="114300" distR="114300" simplePos="0" relativeHeight="251653632" behindDoc="1" locked="0" layoutInCell="1" allowOverlap="1" wp14:anchorId="30528272" wp14:editId="3FEC7F01">
                  <wp:simplePos x="0" y="0"/>
                  <wp:positionH relativeFrom="column">
                    <wp:posOffset>349858</wp:posOffset>
                  </wp:positionH>
                  <wp:positionV relativeFrom="paragraph">
                    <wp:posOffset>16896</wp:posOffset>
                  </wp:positionV>
                  <wp:extent cx="571500" cy="457200"/>
                  <wp:effectExtent l="0" t="0" r="0" b="0"/>
                  <wp:wrapTight wrapText="bothSides">
                    <wp:wrapPolygon edited="0">
                      <wp:start x="7200" y="0"/>
                      <wp:lineTo x="5040" y="4500"/>
                      <wp:lineTo x="2880" y="20700"/>
                      <wp:lineTo x="18720" y="20700"/>
                      <wp:lineTo x="15840" y="4500"/>
                      <wp:lineTo x="13680" y="0"/>
                      <wp:lineTo x="7200" y="0"/>
                    </wp:wrapPolygon>
                  </wp:wrapTight>
                  <wp:docPr id="5" name="Graphic 5" descr="Champagne glass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champagneglasses.sv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9536" behindDoc="0" locked="0" layoutInCell="1" allowOverlap="1" wp14:anchorId="6227FA21" wp14:editId="6ED124EC">
                      <wp:simplePos x="0" y="0"/>
                      <wp:positionH relativeFrom="column">
                        <wp:posOffset>162533</wp:posOffset>
                      </wp:positionH>
                      <wp:positionV relativeFrom="paragraph">
                        <wp:posOffset>398835</wp:posOffset>
                      </wp:positionV>
                      <wp:extent cx="971550" cy="283210"/>
                      <wp:effectExtent l="0" t="0" r="19050" b="21590"/>
                      <wp:wrapNone/>
                      <wp:docPr id="6" name="Text Box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71550" cy="283210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FF0000"/>
                              </a:solidFill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5F9A091B" w14:textId="77777777" w:rsidR="002C0D6E" w:rsidRPr="00C1389C" w:rsidRDefault="002C0D6E" w:rsidP="00D23B3C">
                                  <w:pPr>
                                    <w:jc w:val="center"/>
                                    <w:rPr>
                                      <w:rFonts w:ascii="Calibri" w:hAnsi="Calibri" w:cs="Calibri"/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color w:val="FFFFFF" w:themeColor="background1"/>
                                    </w:rPr>
                                    <w:t>Happy New Year!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227FA21" id="Text Box 6" o:spid="_x0000_s1028" style="position:absolute;margin-left:12.8pt;margin-top:31.4pt;width:76.5pt;height:22.3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" fillcolor="red" strokecolor="windowText" strokeweight=".25pt">
                      <v:textbox inset="3.6pt,,3.6pt">
                        <w:txbxContent>
                          <w:p w14:paraId="5F9A091B" w14:textId="77777777" w:rsidR="002C0D6E" w:rsidRPr="00C1389C" w:rsidRDefault="002C0D6E" w:rsidP="00D23B3C">
                            <w:pPr>
                              <w:jc w:val="center"/>
                              <w:rPr>
                                <w:rFonts w:ascii="Calibri" w:hAnsi="Calibri" w:cs="Calibri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FFFFFF" w:themeColor="background1"/>
                              </w:rPr>
                              <w:t>Happy New Year!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01F8B123" w14:textId="77777777" w:rsidR="00BE33C9" w:rsidRPr="00A625DA" w:rsidRDefault="00BE33C9">
            <w:pPr>
              <w:rPr>
                <w:sz w:val="10"/>
              </w:rPr>
            </w:pPr>
          </w:p>
        </w:tc>
      </w:tr>
      <w:tr w:rsidR="00BE33C9" w:rsidRPr="00A625DA" w14:paraId="4A23677F" w14:textId="77777777" w:rsidTr="006D3557"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5019109D" w14:textId="44AB608B" w:rsidR="00BE33C9" w:rsidRPr="00A625DA" w:rsidRDefault="00F8440F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3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6C9F31D9" w14:textId="7836A98E" w:rsidR="00BE33C9" w:rsidRPr="00A625DA" w:rsidRDefault="00F8440F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3248315E" w14:textId="71AFEB76" w:rsidR="00BE33C9" w:rsidRPr="00A625DA" w:rsidRDefault="00F8440F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169AAD68" w14:textId="4E76C31B" w:rsidR="00BE33C9" w:rsidRPr="00A625DA" w:rsidRDefault="00F8440F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46FB227B" w14:textId="37942874" w:rsidR="00BE33C9" w:rsidRPr="00A625DA" w:rsidRDefault="00F8440F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7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2B66AF43" w14:textId="5161CDB7" w:rsidR="00BE33C9" w:rsidRPr="00A625DA" w:rsidRDefault="00F8440F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1D5E6A5E" w14:textId="20285744" w:rsidR="00BE33C9" w:rsidRPr="00A625DA" w:rsidRDefault="00F8440F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9</w:t>
            </w:r>
          </w:p>
        </w:tc>
      </w:tr>
      <w:tr w:rsidR="00AB30BE" w:rsidRPr="00A625DA" w14:paraId="10273A07" w14:textId="77777777" w:rsidTr="00CE0FEF">
        <w:trPr>
          <w:trHeight w:hRule="exact" w:val="1037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4B465AB0" w14:textId="77777777" w:rsidR="00AB30BE" w:rsidRPr="00A625DA" w:rsidRDefault="00AB30BE" w:rsidP="00AB30BE">
            <w:pPr>
              <w:jc w:val="center"/>
              <w:rPr>
                <w:sz w:val="16"/>
                <w:szCs w:val="24"/>
              </w:rPr>
            </w:pP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6511ECD3" w14:textId="713BCA88" w:rsidR="00AB30BE" w:rsidRPr="00A625DA" w:rsidRDefault="009D4A14" w:rsidP="00AB30BE">
            <w:pPr>
              <w:rPr>
                <w:sz w:val="1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 wp14:anchorId="3E8239E2" wp14:editId="68827096">
                      <wp:simplePos x="0" y="0"/>
                      <wp:positionH relativeFrom="column">
                        <wp:posOffset>-97155</wp:posOffset>
                      </wp:positionH>
                      <wp:positionV relativeFrom="paragraph">
                        <wp:posOffset>210820</wp:posOffset>
                      </wp:positionV>
                      <wp:extent cx="1419225" cy="508883"/>
                      <wp:effectExtent l="0" t="0" r="28575" b="24765"/>
                      <wp:wrapNone/>
                      <wp:docPr id="8" name="Text Box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19225" cy="508883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33CCFF"/>
                              </a:solidFill>
                              <a:ln w="31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BDCCEB8" w14:textId="093D7EED" w:rsidR="002C0D6E" w:rsidRPr="00C1389C" w:rsidRDefault="002C0D6E" w:rsidP="00000825">
                                  <w:pPr>
                                    <w:jc w:val="center"/>
                                    <w:rPr>
                                      <w:rFonts w:ascii="Calibri" w:hAnsi="Calibri" w:cs="Calibri"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b/>
                                      <w:color w:val="000000" w:themeColor="text1"/>
                                    </w:rPr>
                                    <w:t>Join us at lunch for virtual trivia</w:t>
                                  </w:r>
                                  <w:r w:rsidR="00293729">
                                    <w:rPr>
                                      <w:rFonts w:ascii="Calibri" w:hAnsi="Calibri" w:cs="Calibri"/>
                                      <w:b/>
                                      <w:color w:val="000000" w:themeColor="text1"/>
                                    </w:rPr>
                                    <w:t xml:space="preserve"> with Kahoot</w:t>
                                  </w:r>
                                  <w:r>
                                    <w:rPr>
                                      <w:rFonts w:ascii="Calibri" w:hAnsi="Calibri" w:cs="Calibri"/>
                                      <w:b/>
                                      <w:color w:val="000000" w:themeColor="text1"/>
                                    </w:rPr>
                                    <w:t>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E8239E2" id="Text Box 8" o:spid="_x0000_s1029" style="position:absolute;margin-left:-7.65pt;margin-top:16.6pt;width:111.75pt;height:40.0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" fillcolor="#3cf" strokecolor="black [3213]" strokeweight=".25pt">
                      <v:stroke joinstyle="miter"/>
                      <v:textbox inset="3.6pt,,3.6pt">
                        <w:txbxContent>
                          <w:p w14:paraId="6BDCCEB8" w14:textId="093D7EED" w:rsidR="002C0D6E" w:rsidRPr="00C1389C" w:rsidRDefault="002C0D6E" w:rsidP="00000825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color w:val="000000" w:themeColor="text1"/>
                              </w:rPr>
                              <w:t>Join us at lunch for virtual trivia</w:t>
                            </w:r>
                            <w:r w:rsidR="00293729">
                              <w:rPr>
                                <w:rFonts w:ascii="Calibri" w:hAnsi="Calibri" w:cs="Calibri"/>
                                <w:b/>
                                <w:color w:val="000000" w:themeColor="text1"/>
                              </w:rPr>
                              <w:t xml:space="preserve"> with Kahoot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color w:val="000000" w:themeColor="text1"/>
                              </w:rPr>
                              <w:t>!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="004550DA">
              <w:rPr>
                <w:noProof/>
              </w:rPr>
              <w:drawing>
                <wp:anchor distT="0" distB="0" distL="114300" distR="114300" simplePos="0" relativeHeight="251665920" behindDoc="0" locked="0" layoutInCell="1" allowOverlap="1" wp14:anchorId="65BFD98D" wp14:editId="6F261842">
                  <wp:simplePos x="0" y="0"/>
                  <wp:positionH relativeFrom="column">
                    <wp:posOffset>-25124</wp:posOffset>
                  </wp:positionH>
                  <wp:positionV relativeFrom="paragraph">
                    <wp:posOffset>-88983</wp:posOffset>
                  </wp:positionV>
                  <wp:extent cx="1219070" cy="377550"/>
                  <wp:effectExtent l="0" t="0" r="0" b="0"/>
                  <wp:wrapNone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Picture 214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070" cy="377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7BB74127" w14:textId="77777777" w:rsidR="00AB30BE" w:rsidRPr="00A625DA" w:rsidRDefault="00AB30BE" w:rsidP="00AB30BE">
            <w:pPr>
              <w:rPr>
                <w:sz w:val="10"/>
              </w:rPr>
            </w:pP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  <w:vAlign w:val="center"/>
          </w:tcPr>
          <w:p w14:paraId="404B6197" w14:textId="619381D7" w:rsidR="00AB30BE" w:rsidRPr="00A625DA" w:rsidRDefault="00555DCA" w:rsidP="00555DCA">
            <w:pPr>
              <w:jc w:val="right"/>
              <w:rPr>
                <w:b/>
                <w:sz w:val="20"/>
                <w:szCs w:val="22"/>
              </w:rPr>
            </w:pPr>
            <w:r>
              <w:rPr>
                <w:b/>
                <w:noProof/>
                <w:sz w:val="20"/>
                <w:szCs w:val="22"/>
              </w:rPr>
              <w:drawing>
                <wp:anchor distT="0" distB="0" distL="114300" distR="114300" simplePos="0" relativeHeight="251917312" behindDoc="0" locked="0" layoutInCell="1" allowOverlap="1" wp14:anchorId="14FEBBEC" wp14:editId="237DA027">
                  <wp:simplePos x="0" y="0"/>
                  <wp:positionH relativeFrom="column">
                    <wp:posOffset>916940</wp:posOffset>
                  </wp:positionH>
                  <wp:positionV relativeFrom="paragraph">
                    <wp:posOffset>283210</wp:posOffset>
                  </wp:positionV>
                  <wp:extent cx="658495" cy="658495"/>
                  <wp:effectExtent l="0" t="0" r="0" b="0"/>
                  <wp:wrapNone/>
                  <wp:docPr id="9" name="Graphic 9" descr="Diploma ro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diplomaroll.svg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495" cy="6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26EBB167" w14:textId="56143DCB" w:rsidR="00AB30BE" w:rsidRPr="00A625DA" w:rsidRDefault="0009353E" w:rsidP="00AB30BE">
            <w:pPr>
              <w:rPr>
                <w:sz w:val="10"/>
              </w:rPr>
            </w:pPr>
            <w:r w:rsidRPr="00A625DA">
              <w:rPr>
                <w:b/>
                <w:noProof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24960" behindDoc="0" locked="0" layoutInCell="1" allowOverlap="1" wp14:anchorId="505EE377" wp14:editId="2575BB88">
                      <wp:simplePos x="0" y="0"/>
                      <wp:positionH relativeFrom="column">
                        <wp:posOffset>11043</wp:posOffset>
                      </wp:positionH>
                      <wp:positionV relativeFrom="page">
                        <wp:posOffset>-57041</wp:posOffset>
                      </wp:positionV>
                      <wp:extent cx="1255948" cy="776909"/>
                      <wp:effectExtent l="0" t="0" r="20955" b="23495"/>
                      <wp:wrapNone/>
                      <wp:docPr id="219" name="Text Box 2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55948" cy="776909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3A5DAE"/>
                              </a:solidFill>
                              <a:ln>
                                <a:solidFill>
                                  <a:srgbClr val="3A5DAE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2EB1F49" w14:textId="5C0DFA8A" w:rsidR="002C0D6E" w:rsidRDefault="002C0D6E" w:rsidP="00D92458">
                                  <w:pPr>
                                    <w:jc w:val="center"/>
                                  </w:pPr>
                                  <w:r>
                                    <w:rPr>
                                      <w:b/>
                                      <w:color w:val="FFFFFF" w:themeColor="background1"/>
                                    </w:rPr>
                                    <w:t>Show your school spirit: get all</w:t>
                                  </w:r>
                                  <w:r w:rsidRPr="00563F0A">
                                    <w:rPr>
                                      <w:b/>
                                      <w:color w:val="FFFFFF" w:themeColor="background1"/>
                                    </w:rPr>
                                    <w:t xml:space="preserve"> decked out in your alma mater’s </w:t>
                                  </w:r>
                                  <w:r w:rsidR="001437B3">
                                    <w:rPr>
                                      <w:b/>
                                      <w:color w:val="FFFFFF" w:themeColor="background1"/>
                                    </w:rPr>
                                    <w:t>gear</w:t>
                                  </w:r>
                                  <w:r>
                                    <w:rPr>
                                      <w:b/>
                                      <w:color w:val="FFFFFF" w:themeColor="background1"/>
                                    </w:rPr>
                                    <w:t>!</w:t>
                                  </w:r>
                                </w:p>
                                <w:p w14:paraId="0219F76B" w14:textId="77777777" w:rsidR="002C0D6E" w:rsidRDefault="002C0D6E" w:rsidP="00D92458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05EE377" id="Text Box 219" o:spid="_x0000_s1030" style="position:absolute;margin-left:.85pt;margin-top:-4.5pt;width:98.9pt;height:61.15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" fillcolor="#3a5dae" strokecolor="#3a5dae" strokeweight="1pt">
                      <v:stroke joinstyle="miter"/>
                      <v:textbox>
                        <w:txbxContent>
                          <w:p w14:paraId="32EB1F49" w14:textId="5C0DFA8A" w:rsidR="002C0D6E" w:rsidRDefault="002C0D6E" w:rsidP="00D92458">
                            <w:pPr>
                              <w:jc w:val="center"/>
                            </w:pPr>
                            <w:r>
                              <w:rPr>
                                <w:b/>
                                <w:color w:val="FFFFFF" w:themeColor="background1"/>
                              </w:rPr>
                              <w:t>Show your school spirit: get all</w:t>
                            </w:r>
                            <w:r w:rsidRPr="00563F0A">
                              <w:rPr>
                                <w:b/>
                                <w:color w:val="FFFFFF" w:themeColor="background1"/>
                              </w:rPr>
                              <w:t xml:space="preserve"> decked out in your alma mater’s </w:t>
                            </w:r>
                            <w:r w:rsidR="001437B3">
                              <w:rPr>
                                <w:b/>
                                <w:color w:val="FFFFFF" w:themeColor="background1"/>
                              </w:rPr>
                              <w:t>gear</w:t>
                            </w:r>
                            <w:r>
                              <w:rPr>
                                <w:b/>
                                <w:color w:val="FFFFFF" w:themeColor="background1"/>
                              </w:rPr>
                              <w:t>!</w:t>
                            </w:r>
                          </w:p>
                          <w:p w14:paraId="0219F76B" w14:textId="77777777" w:rsidR="002C0D6E" w:rsidRDefault="002C0D6E" w:rsidP="00D92458"/>
                        </w:txbxContent>
                      </v:textbox>
                      <w10:wrap anchory="page"/>
                    </v:roundrect>
                  </w:pict>
                </mc:Fallback>
              </mc:AlternateConten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  <w:vAlign w:val="center"/>
          </w:tcPr>
          <w:p w14:paraId="443972D1" w14:textId="675311B3" w:rsidR="00AB30BE" w:rsidRPr="00A625DA" w:rsidRDefault="00AB30BE" w:rsidP="00AB30BE">
            <w:pPr>
              <w:rPr>
                <w:b/>
                <w:sz w:val="20"/>
                <w:szCs w:val="22"/>
              </w:rPr>
            </w:pP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6AF6910B" w14:textId="77777777" w:rsidR="00AB30BE" w:rsidRPr="00A625DA" w:rsidRDefault="00AB30BE" w:rsidP="00AB30BE">
            <w:pPr>
              <w:rPr>
                <w:sz w:val="10"/>
              </w:rPr>
            </w:pPr>
          </w:p>
        </w:tc>
      </w:tr>
      <w:tr w:rsidR="00AB30BE" w:rsidRPr="00A625DA" w14:paraId="2FD6305A" w14:textId="77777777" w:rsidTr="008A3A32"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4BE9C8BA" w14:textId="4A742A40" w:rsidR="00AB30BE" w:rsidRPr="00A625DA" w:rsidRDefault="0004362D" w:rsidP="00AB30BE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1</w:t>
            </w:r>
            <w:r w:rsidR="00F8440F">
              <w:rPr>
                <w:rStyle w:val="Emphasis"/>
                <w:sz w:val="22"/>
              </w:rPr>
              <w:t>0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62C66B86" w14:textId="579E4F39" w:rsidR="00AB30BE" w:rsidRPr="00A625DA" w:rsidRDefault="00DE690D" w:rsidP="00AB30BE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1</w:t>
            </w:r>
            <w:r w:rsidR="00F8440F">
              <w:rPr>
                <w:sz w:val="22"/>
              </w:rPr>
              <w:t>1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7117D95B" w14:textId="4245D1AD" w:rsidR="00AB30BE" w:rsidRPr="00A625DA" w:rsidRDefault="00DE690D" w:rsidP="00AB30BE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1</w:t>
            </w:r>
            <w:r w:rsidR="00F8440F">
              <w:rPr>
                <w:sz w:val="22"/>
              </w:rPr>
              <w:t>2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3AFA648E" w14:textId="682EB60D" w:rsidR="00AB30BE" w:rsidRPr="00A625DA" w:rsidRDefault="00DE690D" w:rsidP="00AB30BE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1</w:t>
            </w:r>
            <w:r w:rsidR="00F8440F">
              <w:rPr>
                <w:sz w:val="22"/>
              </w:rPr>
              <w:t>3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32F07607" w14:textId="52141473" w:rsidR="00AB30BE" w:rsidRPr="00A625DA" w:rsidRDefault="00DE690D" w:rsidP="00AB30BE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1</w:t>
            </w:r>
            <w:r w:rsidR="00F8440F">
              <w:rPr>
                <w:sz w:val="22"/>
              </w:rPr>
              <w:t>4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  <w:vAlign w:val="center"/>
          </w:tcPr>
          <w:p w14:paraId="4DECA73C" w14:textId="36C38451" w:rsidR="00AB30BE" w:rsidRPr="00A625DA" w:rsidRDefault="00366756" w:rsidP="00AB30BE">
            <w:pPr>
              <w:pStyle w:val="Date"/>
              <w:rPr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77184" behindDoc="0" locked="0" layoutInCell="1" allowOverlap="1" wp14:anchorId="7F6B037C" wp14:editId="3A5BD33F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-74295</wp:posOffset>
                  </wp:positionV>
                  <wp:extent cx="1096645" cy="572135"/>
                  <wp:effectExtent l="0" t="0" r="0" b="0"/>
                  <wp:wrapNone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Picture 195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6645" cy="572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8440F">
              <w:rPr>
                <w:sz w:val="22"/>
              </w:rPr>
              <w:t>15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0AD88796" w14:textId="0204EAF5" w:rsidR="00AB30BE" w:rsidRPr="00A625DA" w:rsidRDefault="007923BF" w:rsidP="00AB30BE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1</w:t>
            </w:r>
            <w:r w:rsidR="00F8440F">
              <w:rPr>
                <w:rStyle w:val="Emphasis"/>
                <w:sz w:val="22"/>
              </w:rPr>
              <w:t>6</w:t>
            </w:r>
          </w:p>
        </w:tc>
      </w:tr>
      <w:tr w:rsidR="00AB30BE" w:rsidRPr="00A625DA" w14:paraId="52C314D9" w14:textId="77777777" w:rsidTr="00A50628">
        <w:trPr>
          <w:trHeight w:hRule="exact" w:val="1037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4709C2A3" w14:textId="77777777" w:rsidR="00AB30BE" w:rsidRPr="00A625DA" w:rsidRDefault="00AB30BE" w:rsidP="00AB30BE">
            <w:pPr>
              <w:rPr>
                <w:sz w:val="10"/>
              </w:rPr>
            </w:pP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  <w:vAlign w:val="center"/>
          </w:tcPr>
          <w:p w14:paraId="5C7CCE2A" w14:textId="1971EB37" w:rsidR="00AB30BE" w:rsidRPr="00A625DA" w:rsidRDefault="00AB30BE" w:rsidP="00AB30BE">
            <w:pPr>
              <w:rPr>
                <w:b/>
                <w:sz w:val="20"/>
                <w:szCs w:val="22"/>
              </w:rPr>
            </w:pP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  <w:vAlign w:val="center"/>
          </w:tcPr>
          <w:p w14:paraId="3AFE1120" w14:textId="0B89B8B6" w:rsidR="0015723E" w:rsidRPr="0015723E" w:rsidRDefault="00E10ECB" w:rsidP="00D92458">
            <w:pPr>
              <w:jc w:val="center"/>
              <w:rPr>
                <w:b/>
                <w:szCs w:val="22"/>
              </w:rPr>
            </w:pPr>
            <w:r>
              <w:rPr>
                <w:noProof/>
                <w:sz w:val="10"/>
              </w:rPr>
              <w:drawing>
                <wp:anchor distT="0" distB="0" distL="114300" distR="114300" simplePos="0" relativeHeight="251680256" behindDoc="0" locked="0" layoutInCell="1" allowOverlap="1" wp14:anchorId="7BA0228A" wp14:editId="1C5D9BD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-8255</wp:posOffset>
                  </wp:positionV>
                  <wp:extent cx="381635" cy="381635"/>
                  <wp:effectExtent l="0" t="0" r="0" b="0"/>
                  <wp:wrapNone/>
                  <wp:docPr id="17" name="Graphic 17" descr="Ap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apple.svg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635" cy="381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2F1C" w:rsidRPr="0055017A">
              <w:rPr>
                <w:noProof/>
                <w:sz w:val="10"/>
              </w:rPr>
              <mc:AlternateContent>
                <mc:Choice Requires="wps">
                  <w:drawing>
                    <wp:anchor distT="0" distB="0" distL="114300" distR="114300" simplePos="0" relativeHeight="251577856" behindDoc="0" locked="0" layoutInCell="1" allowOverlap="1" wp14:anchorId="2C205ED1" wp14:editId="1EA5BF36">
                      <wp:simplePos x="0" y="0"/>
                      <wp:positionH relativeFrom="column">
                        <wp:posOffset>127000</wp:posOffset>
                      </wp:positionH>
                      <wp:positionV relativeFrom="paragraph">
                        <wp:posOffset>260350</wp:posOffset>
                      </wp:positionV>
                      <wp:extent cx="991870" cy="435610"/>
                      <wp:effectExtent l="0" t="0" r="17780" b="21590"/>
                      <wp:wrapNone/>
                      <wp:docPr id="195" name="Text Box 1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91870" cy="435610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92D050"/>
                              </a:solidFill>
                              <a:ln/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D990B1A" w14:textId="3FC05B52" w:rsidR="002C0D6E" w:rsidRDefault="002C0D6E" w:rsidP="0055017A">
                                  <w:pPr>
                                    <w:jc w:val="center"/>
                                  </w:pPr>
                                  <w:r>
                                    <w:rPr>
                                      <w:b/>
                                      <w:color w:val="FFFFFF" w:themeColor="background1"/>
                                    </w:rPr>
                                    <w:t xml:space="preserve">Fuel up with </w:t>
                                  </w:r>
                                  <w:r w:rsidR="005B2F1C">
                                    <w:rPr>
                                      <w:b/>
                                      <w:color w:val="FFFFFF" w:themeColor="background1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b/>
                                      <w:color w:val="FFFFFF" w:themeColor="background1"/>
                                    </w:rPr>
                                    <w:t>healthy snack</w:t>
                                  </w:r>
                                  <w:r w:rsidR="005B2F1C">
                                    <w:rPr>
                                      <w:b/>
                                      <w:color w:val="FFFFFF" w:themeColor="background1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C205ED1" id="Text Box 195" o:spid="_x0000_s1031" style="position:absolute;left:0;text-align:left;margin-left:10pt;margin-top:20.5pt;width:78.1pt;height:34.3pt;z-index:25157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" fillcolor="#92d050" strokecolor="#823b0b [1605]" strokeweight="1pt">
                      <v:stroke joinstyle="miter"/>
                      <v:textbox>
                        <w:txbxContent>
                          <w:p w14:paraId="7D990B1A" w14:textId="3FC05B52" w:rsidR="002C0D6E" w:rsidRDefault="002C0D6E" w:rsidP="0055017A">
                            <w:pPr>
                              <w:jc w:val="center"/>
                            </w:pPr>
                            <w:r>
                              <w:rPr>
                                <w:b/>
                                <w:color w:val="FFFFFF" w:themeColor="background1"/>
                              </w:rPr>
                              <w:t xml:space="preserve">Fuel up with </w:t>
                            </w:r>
                            <w:r w:rsidR="005B2F1C">
                              <w:rPr>
                                <w:b/>
                                <w:color w:val="FFFFFF" w:themeColor="background1"/>
                              </w:rPr>
                              <w:t xml:space="preserve">a </w:t>
                            </w:r>
                            <w:r>
                              <w:rPr>
                                <w:b/>
                                <w:color w:val="FFFFFF" w:themeColor="background1"/>
                              </w:rPr>
                              <w:t>healthy snack</w:t>
                            </w:r>
                            <w:r w:rsidR="005B2F1C">
                              <w:rPr>
                                <w:b/>
                                <w:color w:val="FFFFFF" w:themeColor="background1"/>
                              </w:rPr>
                              <w:t>.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3FE3D9BB" w14:textId="77777777" w:rsidR="00AB30BE" w:rsidRPr="00A625DA" w:rsidRDefault="00AB30BE" w:rsidP="00AB30BE">
            <w:pPr>
              <w:jc w:val="center"/>
              <w:rPr>
                <w:sz w:val="16"/>
                <w:szCs w:val="24"/>
              </w:rPr>
            </w:pP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2324C45C" w14:textId="5B2FCE6E" w:rsidR="00AB30BE" w:rsidRPr="00A625DA" w:rsidRDefault="00AB30BE" w:rsidP="00AB30BE">
            <w:pPr>
              <w:rPr>
                <w:b/>
                <w:sz w:val="10"/>
              </w:rPr>
            </w:pP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  <w:vAlign w:val="center"/>
          </w:tcPr>
          <w:p w14:paraId="28529DA5" w14:textId="6EBF2969" w:rsidR="00E42B54" w:rsidRPr="00A625DA" w:rsidRDefault="00366756" w:rsidP="00346D98">
            <w:pPr>
              <w:jc w:val="right"/>
              <w:rPr>
                <w:b/>
                <w:sz w:val="20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136" behindDoc="0" locked="0" layoutInCell="1" allowOverlap="1" wp14:anchorId="68DC878D" wp14:editId="6FC3E8CF">
                      <wp:simplePos x="0" y="0"/>
                      <wp:positionH relativeFrom="column">
                        <wp:posOffset>-69850</wp:posOffset>
                      </wp:positionH>
                      <wp:positionV relativeFrom="paragraph">
                        <wp:posOffset>152400</wp:posOffset>
                      </wp:positionV>
                      <wp:extent cx="1399540" cy="571500"/>
                      <wp:effectExtent l="0" t="0" r="10160" b="19050"/>
                      <wp:wrapNone/>
                      <wp:docPr id="13" name="Text Box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99540" cy="571500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00B050"/>
                              </a:solidFill>
                              <a:ln w="31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30A2F85" w14:textId="719A7BB8" w:rsidR="002C0D6E" w:rsidRPr="00C1389C" w:rsidRDefault="002C0D6E" w:rsidP="005D2B03">
                                  <w:pPr>
                                    <w:jc w:val="center"/>
                                    <w:rPr>
                                      <w:rFonts w:ascii="Calibri" w:hAnsi="Calibri" w:cs="Calibri"/>
                                      <w:color w:val="auto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b/>
                                      <w:color w:val="auto"/>
                                    </w:rPr>
                                    <w:t>National Bagel Day!</w:t>
                                  </w:r>
                                  <w:r w:rsidR="00AD39D8">
                                    <w:rPr>
                                      <w:rFonts w:ascii="Calibri" w:hAnsi="Calibri" w:cs="Calibri"/>
                                      <w:b/>
                                      <w:color w:val="auto"/>
                                    </w:rPr>
                                    <w:t xml:space="preserve"> Check your </w:t>
                                  </w:r>
                                  <w:r w:rsidR="006556B5">
                                    <w:rPr>
                                      <w:rFonts w:ascii="Calibri" w:hAnsi="Calibri" w:cs="Calibri"/>
                                      <w:b/>
                                      <w:color w:val="auto"/>
                                    </w:rPr>
                                    <w:t>in</w:t>
                                  </w:r>
                                  <w:r w:rsidR="00AD39D8">
                                    <w:rPr>
                                      <w:rFonts w:ascii="Calibri" w:hAnsi="Calibri" w:cs="Calibri"/>
                                      <w:b/>
                                      <w:color w:val="auto"/>
                                    </w:rPr>
                                    <w:t>box for a $</w:t>
                                  </w:r>
                                  <w:r w:rsidR="006556B5">
                                    <w:rPr>
                                      <w:rFonts w:ascii="Calibri" w:hAnsi="Calibri" w:cs="Calibri"/>
                                      <w:b/>
                                      <w:color w:val="auto"/>
                                    </w:rPr>
                                    <w:t>10</w:t>
                                  </w:r>
                                  <w:r w:rsidR="00AD39D8">
                                    <w:rPr>
                                      <w:rFonts w:ascii="Calibri" w:hAnsi="Calibri" w:cs="Calibri"/>
                                      <w:b/>
                                      <w:color w:val="auto"/>
                                    </w:rPr>
                                    <w:t xml:space="preserve"> gift</w:t>
                                  </w:r>
                                  <w:r w:rsidR="00366756">
                                    <w:rPr>
                                      <w:rFonts w:ascii="Calibri" w:hAnsi="Calibri" w:cs="Calibri"/>
                                      <w:b/>
                                      <w:color w:val="auto"/>
                                    </w:rPr>
                                    <w:t xml:space="preserve"> </w:t>
                                  </w:r>
                                  <w:r w:rsidR="00AD39D8">
                                    <w:rPr>
                                      <w:rFonts w:ascii="Calibri" w:hAnsi="Calibri" w:cs="Calibri"/>
                                      <w:b/>
                                      <w:color w:val="auto"/>
                                    </w:rPr>
                                    <w:t>card f</w:t>
                                  </w:r>
                                  <w:r w:rsidR="00366756">
                                    <w:rPr>
                                      <w:rFonts w:ascii="Calibri" w:hAnsi="Calibri" w:cs="Calibri"/>
                                      <w:b/>
                                      <w:color w:val="auto"/>
                                    </w:rPr>
                                    <w:t>r</w:t>
                                  </w:r>
                                  <w:r w:rsidR="00AD39D8">
                                    <w:rPr>
                                      <w:rFonts w:ascii="Calibri" w:hAnsi="Calibri" w:cs="Calibri"/>
                                      <w:b/>
                                      <w:color w:val="auto"/>
                                    </w:rPr>
                                    <w:t>om the firm.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8DC878D" id="Text Box 13" o:spid="_x0000_s1032" style="position:absolute;left:0;text-align:left;margin-left:-5.5pt;margin-top:12pt;width:110.2pt;height:45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" fillcolor="#00b050" strokecolor="black [3213]" strokeweight=".25pt">
                      <v:stroke joinstyle="miter"/>
                      <v:textbox inset="3.6pt,,3.6pt">
                        <w:txbxContent>
                          <w:p w14:paraId="230A2F85" w14:textId="719A7BB8" w:rsidR="002C0D6E" w:rsidRPr="00C1389C" w:rsidRDefault="002C0D6E" w:rsidP="005D2B03">
                            <w:pPr>
                              <w:jc w:val="center"/>
                              <w:rPr>
                                <w:rFonts w:ascii="Calibri" w:hAnsi="Calibri" w:cs="Calibri"/>
                                <w:color w:val="auto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color w:val="auto"/>
                              </w:rPr>
                              <w:t>National Bagel Day!</w:t>
                            </w:r>
                            <w:r w:rsidR="00AD39D8">
                              <w:rPr>
                                <w:rFonts w:ascii="Calibri" w:hAnsi="Calibri" w:cs="Calibri"/>
                                <w:b/>
                                <w:color w:val="auto"/>
                              </w:rPr>
                              <w:t xml:space="preserve"> Check your </w:t>
                            </w:r>
                            <w:r w:rsidR="006556B5">
                              <w:rPr>
                                <w:rFonts w:ascii="Calibri" w:hAnsi="Calibri" w:cs="Calibri"/>
                                <w:b/>
                                <w:color w:val="auto"/>
                              </w:rPr>
                              <w:t>in</w:t>
                            </w:r>
                            <w:r w:rsidR="00AD39D8">
                              <w:rPr>
                                <w:rFonts w:ascii="Calibri" w:hAnsi="Calibri" w:cs="Calibri"/>
                                <w:b/>
                                <w:color w:val="auto"/>
                              </w:rPr>
                              <w:t>box for a $</w:t>
                            </w:r>
                            <w:r w:rsidR="006556B5">
                              <w:rPr>
                                <w:rFonts w:ascii="Calibri" w:hAnsi="Calibri" w:cs="Calibri"/>
                                <w:b/>
                                <w:color w:val="auto"/>
                              </w:rPr>
                              <w:t>10</w:t>
                            </w:r>
                            <w:r w:rsidR="00AD39D8">
                              <w:rPr>
                                <w:rFonts w:ascii="Calibri" w:hAnsi="Calibri" w:cs="Calibri"/>
                                <w:b/>
                                <w:color w:val="auto"/>
                              </w:rPr>
                              <w:t xml:space="preserve"> gift</w:t>
                            </w:r>
                            <w:r w:rsidR="00366756">
                              <w:rPr>
                                <w:rFonts w:ascii="Calibri" w:hAnsi="Calibri" w:cs="Calibri"/>
                                <w:b/>
                                <w:color w:val="auto"/>
                              </w:rPr>
                              <w:t xml:space="preserve"> </w:t>
                            </w:r>
                            <w:r w:rsidR="00AD39D8">
                              <w:rPr>
                                <w:rFonts w:ascii="Calibri" w:hAnsi="Calibri" w:cs="Calibri"/>
                                <w:b/>
                                <w:color w:val="auto"/>
                              </w:rPr>
                              <w:t>card f</w:t>
                            </w:r>
                            <w:r w:rsidR="00366756">
                              <w:rPr>
                                <w:rFonts w:ascii="Calibri" w:hAnsi="Calibri" w:cs="Calibri"/>
                                <w:b/>
                                <w:color w:val="auto"/>
                              </w:rPr>
                              <w:t>r</w:t>
                            </w:r>
                            <w:r w:rsidR="00AD39D8">
                              <w:rPr>
                                <w:rFonts w:ascii="Calibri" w:hAnsi="Calibri" w:cs="Calibri"/>
                                <w:b/>
                                <w:color w:val="auto"/>
                              </w:rPr>
                              <w:t>om the firm.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04768B1A" w14:textId="77777777" w:rsidR="00AB30BE" w:rsidRPr="00A625DA" w:rsidRDefault="00AB30BE" w:rsidP="00AB30BE">
            <w:pPr>
              <w:rPr>
                <w:sz w:val="10"/>
              </w:rPr>
            </w:pPr>
          </w:p>
        </w:tc>
      </w:tr>
      <w:tr w:rsidR="00AB30BE" w:rsidRPr="00A625DA" w14:paraId="15172223" w14:textId="77777777" w:rsidTr="006D3557"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2103AFB6" w14:textId="61A5F996" w:rsidR="00AB30BE" w:rsidRPr="00A625DA" w:rsidRDefault="00F8440F" w:rsidP="00AB30BE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17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25789BA8" w14:textId="5B1BD756" w:rsidR="00AB30BE" w:rsidRPr="00F8440F" w:rsidRDefault="00F8440F" w:rsidP="00AB30BE">
            <w:pPr>
              <w:pStyle w:val="Date"/>
              <w:rPr>
                <w:sz w:val="22"/>
                <w:szCs w:val="22"/>
              </w:rPr>
            </w:pPr>
            <w:r w:rsidRPr="00F8440F">
              <w:rPr>
                <w:sz w:val="22"/>
                <w:szCs w:val="22"/>
              </w:rPr>
              <w:t>18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1EF83AE6" w14:textId="5983EC3E" w:rsidR="00AB30BE" w:rsidRPr="00A625DA" w:rsidRDefault="00F8440F" w:rsidP="00AB30BE">
            <w:pPr>
              <w:pStyle w:val="Date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33F84C3E" w14:textId="10679110" w:rsidR="00AB30BE" w:rsidRPr="00A625DA" w:rsidRDefault="00A334C6" w:rsidP="00AB30BE">
            <w:pPr>
              <w:pStyle w:val="Date"/>
              <w:rPr>
                <w:sz w:val="20"/>
              </w:rPr>
            </w:pPr>
            <w:r>
              <w:rPr>
                <w:sz w:val="20"/>
              </w:rPr>
              <w:t>2</w:t>
            </w:r>
            <w:r w:rsidR="00F8440F">
              <w:rPr>
                <w:sz w:val="20"/>
              </w:rPr>
              <w:t>0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5791B353" w14:textId="74185DAA" w:rsidR="00AB30BE" w:rsidRPr="00A625DA" w:rsidRDefault="00A334C6" w:rsidP="00AB30BE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2</w:t>
            </w:r>
            <w:r w:rsidR="00F8440F">
              <w:rPr>
                <w:sz w:val="22"/>
              </w:rPr>
              <w:t>1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0B9957F7" w14:textId="4D346979" w:rsidR="00AB30BE" w:rsidRPr="00A625DA" w:rsidRDefault="00A334C6" w:rsidP="00AB30BE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2</w:t>
            </w:r>
            <w:r w:rsidR="00F8440F">
              <w:rPr>
                <w:sz w:val="22"/>
              </w:rPr>
              <w:t>2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14D045EC" w14:textId="649B291F" w:rsidR="00AB30BE" w:rsidRPr="00A625DA" w:rsidRDefault="00A334C6" w:rsidP="00AB30BE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2</w:t>
            </w:r>
            <w:r w:rsidR="00F8440F">
              <w:rPr>
                <w:rStyle w:val="Emphasis"/>
                <w:sz w:val="22"/>
              </w:rPr>
              <w:t>3</w:t>
            </w:r>
          </w:p>
        </w:tc>
      </w:tr>
      <w:tr w:rsidR="00AB30BE" w:rsidRPr="00A625DA" w14:paraId="41E7D5D7" w14:textId="77777777" w:rsidTr="008A3A32">
        <w:trPr>
          <w:trHeight w:hRule="exact" w:val="1037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3385636B" w14:textId="7A9D16B8" w:rsidR="00AB30BE" w:rsidRPr="00A625DA" w:rsidRDefault="00AB30BE" w:rsidP="00AB30BE">
            <w:pPr>
              <w:rPr>
                <w:sz w:val="16"/>
                <w:szCs w:val="24"/>
              </w:rPr>
            </w:pP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1F43DD62" w14:textId="79A667F5" w:rsidR="00AB30BE" w:rsidRPr="00A625DA" w:rsidRDefault="00F7375C" w:rsidP="00AB30BE">
            <w:pPr>
              <w:rPr>
                <w:sz w:val="10"/>
              </w:rPr>
            </w:pPr>
            <w:r>
              <w:rPr>
                <w:rFonts w:ascii="Calibri" w:hAnsi="Calibri" w:cs="Calibri"/>
                <w:noProof/>
              </w:rPr>
              <w:drawing>
                <wp:anchor distT="0" distB="0" distL="114300" distR="114300" simplePos="0" relativeHeight="251655680" behindDoc="0" locked="0" layoutInCell="1" allowOverlap="1" wp14:anchorId="7FEF1E3B" wp14:editId="792E70FF">
                  <wp:simplePos x="0" y="0"/>
                  <wp:positionH relativeFrom="column">
                    <wp:posOffset>-17421</wp:posOffset>
                  </wp:positionH>
                  <wp:positionV relativeFrom="paragraph">
                    <wp:posOffset>-103781</wp:posOffset>
                  </wp:positionV>
                  <wp:extent cx="1298575" cy="975360"/>
                  <wp:effectExtent l="0" t="0" r="0" b="0"/>
                  <wp:wrapNone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75" cy="975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0990C675" w14:textId="505BE8E0" w:rsidR="00AB30BE" w:rsidRPr="00A625DA" w:rsidRDefault="00AB30BE" w:rsidP="00AB30BE">
            <w:pPr>
              <w:rPr>
                <w:sz w:val="20"/>
              </w:rPr>
            </w:pP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  <w:vAlign w:val="center"/>
          </w:tcPr>
          <w:p w14:paraId="121A1F6B" w14:textId="18987EE5" w:rsidR="00D16F67" w:rsidRPr="00A625DA" w:rsidRDefault="005150DD" w:rsidP="00D16F67">
            <w:pPr>
              <w:rPr>
                <w:sz w:val="20"/>
              </w:rPr>
            </w:pPr>
            <w:r w:rsidRPr="00A625DA">
              <w:rPr>
                <w:b/>
                <w:sz w:val="20"/>
                <w:szCs w:val="24"/>
              </w:rPr>
              <w:t xml:space="preserve"> </w:t>
            </w:r>
          </w:p>
          <w:p w14:paraId="0F340618" w14:textId="794999AA" w:rsidR="00AB30BE" w:rsidRPr="00A625DA" w:rsidRDefault="00AB30BE" w:rsidP="00AB30BE">
            <w:pPr>
              <w:rPr>
                <w:sz w:val="20"/>
              </w:rPr>
            </w:pP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0CDDF297" w14:textId="609BF9C1" w:rsidR="00AB30BE" w:rsidRPr="00A625DA" w:rsidRDefault="00C769C6" w:rsidP="00D16F67">
            <w:pPr>
              <w:rPr>
                <w:sz w:val="10"/>
              </w:rPr>
            </w:pPr>
            <w:r>
              <w:rPr>
                <w:rFonts w:ascii="Calibri" w:hAnsi="Calibri" w:cs="Calibr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86400" behindDoc="0" locked="0" layoutInCell="1" allowOverlap="1" wp14:anchorId="055AC933" wp14:editId="05B1DBFA">
                      <wp:simplePos x="0" y="0"/>
                      <wp:positionH relativeFrom="column">
                        <wp:posOffset>1250950</wp:posOffset>
                      </wp:positionH>
                      <wp:positionV relativeFrom="paragraph">
                        <wp:posOffset>707390</wp:posOffset>
                      </wp:positionV>
                      <wp:extent cx="1430655" cy="977900"/>
                      <wp:effectExtent l="0" t="0" r="17145" b="12700"/>
                      <wp:wrapNone/>
                      <wp:docPr id="19" name="Group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0655" cy="977900"/>
                                <a:chOff x="2565468" y="172744"/>
                                <a:chExt cx="1431958" cy="979473"/>
                              </a:xfrm>
                            </wpg:grpSpPr>
                            <wps:wsp>
                              <wps:cNvPr id="20" name="Text Box 20"/>
                              <wps:cNvSpPr txBox="1"/>
                              <wps:spPr>
                                <a:xfrm>
                                  <a:off x="2565468" y="562941"/>
                                  <a:ext cx="1431958" cy="589276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2060"/>
                                </a:solidFill>
                                <a:ln w="3175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F36CE22" w14:textId="4120D063" w:rsidR="002C0D6E" w:rsidRPr="00C1389C" w:rsidRDefault="00C769C6" w:rsidP="000535E9">
                                    <w:pPr>
                                      <w:jc w:val="center"/>
                                      <w:rPr>
                                        <w:rFonts w:ascii="Calibri" w:hAnsi="Calibri" w:cs="Calibri"/>
                                        <w:color w:val="FFFFFF" w:themeColor="background1"/>
                                      </w:rPr>
                                    </w:pPr>
                                    <w:r>
                                      <w:rPr>
                                        <w:rFonts w:ascii="Calibri" w:hAnsi="Calibri" w:cs="Calibri"/>
                                        <w:color w:val="FFFFFF" w:themeColor="background1"/>
                                      </w:rPr>
                                      <w:t xml:space="preserve">Complete a jigsaw puzzle and snap a photo </w:t>
                                    </w:r>
                                    <w:r w:rsidR="00FC6D38">
                                      <w:rPr>
                                        <w:rFonts w:ascii="Calibri" w:hAnsi="Calibri" w:cs="Calibri"/>
                                        <w:color w:val="FFFFFF" w:themeColor="background1"/>
                                      </w:rPr>
                                      <w:t>to share with the Firm</w:t>
                                    </w:r>
                                    <w:r>
                                      <w:rPr>
                                        <w:rFonts w:ascii="Calibri" w:hAnsi="Calibri" w:cs="Calibri"/>
                                        <w:color w:val="FFFFFF" w:themeColor="background1"/>
                                      </w:rPr>
                                      <w:t>.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5" name="Picture 2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4521" t="14526" r="14359" b="14973"/>
                                <a:stretch/>
                              </pic:blipFill>
                              <pic:spPr bwMode="auto">
                                <a:xfrm>
                                  <a:off x="2963267" y="172744"/>
                                  <a:ext cx="532130" cy="5276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55AC933" id="Group 19" o:spid="_x0000_s1033" style="position:absolute;margin-left:98.5pt;margin-top:55.7pt;width:112.65pt;height:77pt;z-index:251686400;mso-width-relative:margin;mso-height-relative:margin" coordorigin="25654,1727" coordsize="14319,9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">
                      <v:roundrect id="Text Box 20" o:spid="_x0000_s1034" style="position:absolute;left:25654;top:5629;width:14320;height:589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" fillcolor="#002060" strokecolor="black [3213]" strokeweight=".25pt">
                        <v:stroke joinstyle="miter"/>
                        <v:textbox inset="3.6pt,,3.6pt">
                          <w:txbxContent>
                            <w:p w14:paraId="5F36CE22" w14:textId="4120D063" w:rsidR="002C0D6E" w:rsidRPr="00C1389C" w:rsidRDefault="00C769C6" w:rsidP="000535E9">
                              <w:pPr>
                                <w:jc w:val="center"/>
                                <w:rPr>
                                  <w:rFonts w:ascii="Calibri" w:hAnsi="Calibri" w:cs="Calibri"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FFFFFF" w:themeColor="background1"/>
                                </w:rPr>
                                <w:t xml:space="preserve">Complete a jigsaw puzzle and snap a photo </w:t>
                              </w:r>
                              <w:r w:rsidR="00FC6D38">
                                <w:rPr>
                                  <w:rFonts w:ascii="Calibri" w:hAnsi="Calibri" w:cs="Calibri"/>
                                  <w:color w:val="FFFFFF" w:themeColor="background1"/>
                                </w:rPr>
                                <w:t>to share with the Firm</w:t>
                              </w:r>
                              <w:r>
                                <w:rPr>
                                  <w:rFonts w:ascii="Calibri" w:hAnsi="Calibri" w:cs="Calibri"/>
                                  <w:color w:val="FFFFFF" w:themeColor="background1"/>
                                </w:rPr>
                                <w:t>.</w:t>
                              </w:r>
                            </w:p>
                          </w:txbxContent>
                        </v:textbox>
                      </v:roundre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5" o:spid="_x0000_s1035" type="#_x0000_t75" style="position:absolute;left:29632;top:1727;width:5321;height:5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">
                        <v:imagedata r:id="rId20" o:title="" croptop="9520f" cropbottom="9813f" cropleft="9516f" cropright="9410f"/>
                      </v:shape>
                    </v:group>
                  </w:pict>
                </mc:Fallback>
              </mc:AlternateContent>
            </w:r>
            <w:r w:rsidR="007E77B7">
              <w:rPr>
                <w:b/>
                <w:noProof/>
                <w:sz w:val="22"/>
                <w:szCs w:val="24"/>
              </w:rPr>
              <w:drawing>
                <wp:anchor distT="0" distB="0" distL="114300" distR="114300" simplePos="0" relativeHeight="251916288" behindDoc="0" locked="0" layoutInCell="1" allowOverlap="1" wp14:anchorId="0B098658" wp14:editId="1350CAAF">
                  <wp:simplePos x="0" y="0"/>
                  <wp:positionH relativeFrom="column">
                    <wp:posOffset>-304634</wp:posOffset>
                  </wp:positionH>
                  <wp:positionV relativeFrom="paragraph">
                    <wp:posOffset>174818</wp:posOffset>
                  </wp:positionV>
                  <wp:extent cx="532737" cy="532737"/>
                  <wp:effectExtent l="0" t="0" r="0" b="127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14215-illustration-of-a-mug-of-beer-pv.png"/>
                          <pic:cNvPicPr/>
                        </pic:nvPicPr>
                        <pic:blipFill>
                          <a:blip r:embed="rId21">
                            <a:extLst>
                              <a:ext uri="{837473B0-CC2E-450A-ABE3-18F120FF3D39}">
                                <a1611:picAttrSrcUrl xmlns:a1611="http://schemas.microsoft.com/office/drawing/2016/11/main" r:i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737" cy="532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368ED" w:rsidRPr="00C1389C">
              <w:rPr>
                <w:rFonts w:ascii="Calibri" w:hAnsi="Calibri" w:cs="Calibri"/>
                <w:noProof/>
                <w:sz w:val="1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3088" behindDoc="0" locked="0" layoutInCell="1" allowOverlap="1" wp14:anchorId="2F77D466" wp14:editId="6EEC846D">
                      <wp:simplePos x="0" y="0"/>
                      <wp:positionH relativeFrom="margin">
                        <wp:posOffset>27912</wp:posOffset>
                      </wp:positionH>
                      <wp:positionV relativeFrom="paragraph">
                        <wp:posOffset>110793</wp:posOffset>
                      </wp:positionV>
                      <wp:extent cx="1238250" cy="572632"/>
                      <wp:effectExtent l="0" t="0" r="19050" b="18415"/>
                      <wp:wrapNone/>
                      <wp:docPr id="12" name="Text Box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38250" cy="572632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31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5E4BAE9" w14:textId="7FA1246E" w:rsidR="002C0D6E" w:rsidRPr="00755345" w:rsidRDefault="002C0D6E" w:rsidP="001B40EA">
                                  <w:pPr>
                                    <w:jc w:val="center"/>
                                    <w:rPr>
                                      <w:rFonts w:ascii="Calibri" w:hAnsi="Calibri" w:cs="Calibri"/>
                                      <w:color w:val="auto"/>
                                    </w:rPr>
                                  </w:pPr>
                                  <w:r w:rsidRPr="00755345">
                                    <w:rPr>
                                      <w:rFonts w:ascii="Calibri" w:hAnsi="Calibri" w:cs="Calibri"/>
                                      <w:b/>
                                      <w:color w:val="auto"/>
                                    </w:rPr>
                                    <w:t>Join us for a virtual happy hour for Busy Season kickoff</w:t>
                                  </w:r>
                                  <w:r w:rsidR="00964EFE" w:rsidRPr="00755345">
                                    <w:rPr>
                                      <w:rFonts w:ascii="Calibri" w:hAnsi="Calibri" w:cs="Calibri"/>
                                      <w:b/>
                                      <w:color w:val="auto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F77D466" id="Text Box 12" o:spid="_x0000_s1036" style="position:absolute;margin-left:2.2pt;margin-top:8.7pt;width:97.5pt;height:45.1pt;z-index:251673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" fillcolor="yellow" strokecolor="black [3213]" strokeweight=".25pt">
                      <v:stroke joinstyle="miter"/>
                      <v:textbox inset="3.6pt,,3.6pt">
                        <w:txbxContent>
                          <w:p w14:paraId="75E4BAE9" w14:textId="7FA1246E" w:rsidR="002C0D6E" w:rsidRPr="00755345" w:rsidRDefault="002C0D6E" w:rsidP="001B40EA">
                            <w:pPr>
                              <w:jc w:val="center"/>
                              <w:rPr>
                                <w:rFonts w:ascii="Calibri" w:hAnsi="Calibri" w:cs="Calibri"/>
                                <w:color w:val="auto"/>
                              </w:rPr>
                            </w:pPr>
                            <w:r w:rsidRPr="00755345">
                              <w:rPr>
                                <w:rFonts w:ascii="Calibri" w:hAnsi="Calibri" w:cs="Calibri"/>
                                <w:b/>
                                <w:color w:val="auto"/>
                              </w:rPr>
                              <w:t>Join us for a virtual happy hour for Busy Season kickoff</w:t>
                            </w:r>
                            <w:r w:rsidR="00964EFE" w:rsidRPr="00755345">
                              <w:rPr>
                                <w:rFonts w:ascii="Calibri" w:hAnsi="Calibri" w:cs="Calibri"/>
                                <w:b/>
                                <w:color w:val="auto"/>
                              </w:rPr>
                              <w:t>.</w:t>
                            </w:r>
                          </w:p>
                        </w:txbxContent>
                      </v:textbox>
                      <w10:wrap anchorx="margin"/>
                    </v:roundrect>
                  </w:pict>
                </mc:Fallback>
              </mc:AlternateConten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39B04C91" w14:textId="6170840B" w:rsidR="00AB30BE" w:rsidRPr="00A625DA" w:rsidRDefault="00AB30BE" w:rsidP="00AB30BE">
            <w:pPr>
              <w:rPr>
                <w:sz w:val="10"/>
              </w:rPr>
            </w:pP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3B763BFB" w14:textId="6E62C574" w:rsidR="00AB30BE" w:rsidRPr="00A625DA" w:rsidRDefault="00AB30BE" w:rsidP="00AB30BE">
            <w:pPr>
              <w:rPr>
                <w:sz w:val="10"/>
              </w:rPr>
            </w:pPr>
          </w:p>
        </w:tc>
      </w:tr>
      <w:tr w:rsidR="00AB30BE" w:rsidRPr="00A625DA" w14:paraId="7DB2B424" w14:textId="77777777" w:rsidTr="006D3557"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760361C8" w14:textId="0DF8F50A" w:rsidR="00AB30BE" w:rsidRPr="00A625DA" w:rsidRDefault="00F8440F" w:rsidP="00AB30BE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24/31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7ACB3D33" w14:textId="00AE820E" w:rsidR="00AB30BE" w:rsidRPr="00A625DA" w:rsidRDefault="00A334C6" w:rsidP="00AB30BE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2</w:t>
            </w:r>
            <w:r w:rsidR="00873D64">
              <w:rPr>
                <w:sz w:val="22"/>
              </w:rPr>
              <w:t>5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61F7BDFE" w14:textId="45846BF3" w:rsidR="00AB30BE" w:rsidRPr="00A625DA" w:rsidRDefault="0059464A" w:rsidP="00AB30BE">
            <w:pPr>
              <w:pStyle w:val="Date"/>
              <w:rPr>
                <w:sz w:val="22"/>
              </w:rPr>
            </w:pPr>
            <w:r>
              <w:rPr>
                <w:rFonts w:ascii="Calibri" w:hAnsi="Calibri" w:cs="Calibri"/>
                <w:noProof/>
              </w:rPr>
              <w:drawing>
                <wp:anchor distT="0" distB="0" distL="114300" distR="114300" simplePos="0" relativeHeight="251931648" behindDoc="0" locked="0" layoutInCell="1" allowOverlap="1" wp14:anchorId="03562E3F" wp14:editId="449EBE9C">
                  <wp:simplePos x="0" y="0"/>
                  <wp:positionH relativeFrom="column">
                    <wp:posOffset>-72447</wp:posOffset>
                  </wp:positionH>
                  <wp:positionV relativeFrom="paragraph">
                    <wp:posOffset>-142856</wp:posOffset>
                  </wp:positionV>
                  <wp:extent cx="780415" cy="743585"/>
                  <wp:effectExtent l="0" t="0" r="635" b="0"/>
                  <wp:wrapNone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Picture 209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0415" cy="743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334C6">
              <w:rPr>
                <w:sz w:val="22"/>
              </w:rPr>
              <w:t>2</w:t>
            </w:r>
            <w:r w:rsidR="00873D64">
              <w:rPr>
                <w:sz w:val="22"/>
              </w:rPr>
              <w:t>6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7840ABD6" w14:textId="104382EB" w:rsidR="00AB30BE" w:rsidRPr="00A625DA" w:rsidRDefault="00873D64" w:rsidP="00AB30BE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27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640D2687" w14:textId="70A5197B" w:rsidR="00AB30BE" w:rsidRPr="00A625DA" w:rsidRDefault="00AB30BE" w:rsidP="00AB30BE">
            <w:pPr>
              <w:pStyle w:val="Date"/>
              <w:rPr>
                <w:sz w:val="22"/>
              </w:rPr>
            </w:pPr>
            <w:r w:rsidRPr="00A625DA">
              <w:rPr>
                <w:sz w:val="22"/>
              </w:rPr>
              <w:fldChar w:fldCharType="begin"/>
            </w:r>
            <w:r w:rsidRPr="00A625DA">
              <w:rPr>
                <w:sz w:val="22"/>
              </w:rPr>
              <w:instrText xml:space="preserve">IF </w:instrText>
            </w:r>
            <w:r w:rsidRPr="00A625DA">
              <w:rPr>
                <w:sz w:val="22"/>
              </w:rPr>
              <w:fldChar w:fldCharType="begin"/>
            </w:r>
            <w:r w:rsidRPr="00A625DA">
              <w:rPr>
                <w:sz w:val="22"/>
              </w:rPr>
              <w:instrText xml:space="preserve"> =D10</w:instrText>
            </w:r>
            <w:r w:rsidRPr="00A625DA">
              <w:rPr>
                <w:sz w:val="22"/>
              </w:rPr>
              <w:fldChar w:fldCharType="separate"/>
            </w:r>
            <w:r w:rsidRPr="00A625DA">
              <w:rPr>
                <w:noProof/>
                <w:sz w:val="22"/>
              </w:rPr>
              <w:instrText>31</w:instrText>
            </w:r>
            <w:r w:rsidRPr="00A625DA">
              <w:rPr>
                <w:sz w:val="22"/>
              </w:rPr>
              <w:fldChar w:fldCharType="end"/>
            </w:r>
            <w:r w:rsidRPr="00A625DA">
              <w:rPr>
                <w:sz w:val="22"/>
              </w:rPr>
              <w:instrText xml:space="preserve"> = 0,"" </w:instrText>
            </w:r>
            <w:r w:rsidRPr="00A625DA">
              <w:rPr>
                <w:sz w:val="22"/>
              </w:rPr>
              <w:fldChar w:fldCharType="begin"/>
            </w:r>
            <w:r w:rsidRPr="00A625DA">
              <w:rPr>
                <w:sz w:val="22"/>
              </w:rPr>
              <w:instrText xml:space="preserve"> IF </w:instrText>
            </w:r>
            <w:r w:rsidRPr="00A625DA">
              <w:rPr>
                <w:sz w:val="22"/>
              </w:rPr>
              <w:fldChar w:fldCharType="begin"/>
            </w:r>
            <w:r w:rsidRPr="00A625DA">
              <w:rPr>
                <w:sz w:val="22"/>
              </w:rPr>
              <w:instrText xml:space="preserve"> =D10 </w:instrText>
            </w:r>
            <w:r w:rsidRPr="00A625DA">
              <w:rPr>
                <w:sz w:val="22"/>
              </w:rPr>
              <w:fldChar w:fldCharType="separate"/>
            </w:r>
            <w:r w:rsidRPr="00A625DA">
              <w:rPr>
                <w:noProof/>
                <w:sz w:val="22"/>
              </w:rPr>
              <w:instrText>31</w:instrText>
            </w:r>
            <w:r w:rsidRPr="00A625DA">
              <w:rPr>
                <w:sz w:val="22"/>
              </w:rPr>
              <w:fldChar w:fldCharType="end"/>
            </w:r>
            <w:r w:rsidRPr="00A625DA">
              <w:rPr>
                <w:sz w:val="22"/>
              </w:rPr>
              <w:instrText xml:space="preserve">  &lt; </w:instrText>
            </w:r>
            <w:r w:rsidRPr="00A625DA">
              <w:rPr>
                <w:sz w:val="22"/>
              </w:rPr>
              <w:fldChar w:fldCharType="begin"/>
            </w:r>
            <w:r w:rsidRPr="00A625DA">
              <w:rPr>
                <w:sz w:val="22"/>
              </w:rPr>
              <w:instrText xml:space="preserve"> DocVariable MonthEnd \@ d </w:instrText>
            </w:r>
            <w:r w:rsidRPr="00A625DA">
              <w:rPr>
                <w:sz w:val="22"/>
              </w:rPr>
              <w:fldChar w:fldCharType="separate"/>
            </w:r>
            <w:r w:rsidRPr="00A625DA">
              <w:rPr>
                <w:sz w:val="22"/>
              </w:rPr>
              <w:instrText>31</w:instrText>
            </w:r>
            <w:r w:rsidRPr="00A625DA">
              <w:rPr>
                <w:sz w:val="22"/>
              </w:rPr>
              <w:fldChar w:fldCharType="end"/>
            </w:r>
            <w:r w:rsidRPr="00A625DA">
              <w:rPr>
                <w:sz w:val="22"/>
              </w:rPr>
              <w:instrText xml:space="preserve">  </w:instrText>
            </w:r>
            <w:r w:rsidRPr="00A625DA">
              <w:rPr>
                <w:sz w:val="22"/>
              </w:rPr>
              <w:fldChar w:fldCharType="begin"/>
            </w:r>
            <w:r w:rsidRPr="00A625DA">
              <w:rPr>
                <w:sz w:val="22"/>
              </w:rPr>
              <w:instrText xml:space="preserve"> =D10+1 </w:instrText>
            </w:r>
            <w:r w:rsidRPr="00A625DA">
              <w:rPr>
                <w:sz w:val="22"/>
              </w:rPr>
              <w:fldChar w:fldCharType="separate"/>
            </w:r>
            <w:r w:rsidRPr="00A625DA">
              <w:rPr>
                <w:noProof/>
                <w:sz w:val="22"/>
              </w:rPr>
              <w:instrText>28</w:instrText>
            </w:r>
            <w:r w:rsidRPr="00A625DA">
              <w:rPr>
                <w:sz w:val="22"/>
              </w:rPr>
              <w:fldChar w:fldCharType="end"/>
            </w:r>
            <w:r w:rsidRPr="00A625DA">
              <w:rPr>
                <w:sz w:val="22"/>
              </w:rPr>
              <w:instrText xml:space="preserve"> "" </w:instrText>
            </w:r>
            <w:r w:rsidRPr="00A625DA">
              <w:rPr>
                <w:sz w:val="22"/>
              </w:rPr>
              <w:fldChar w:fldCharType="end"/>
            </w:r>
            <w:r w:rsidRPr="00A625DA">
              <w:rPr>
                <w:sz w:val="22"/>
              </w:rPr>
              <w:instrText>\# 0#</w:instrText>
            </w:r>
            <w:r w:rsidRPr="00A625DA">
              <w:rPr>
                <w:sz w:val="22"/>
              </w:rPr>
              <w:fldChar w:fldCharType="end"/>
            </w:r>
            <w:r w:rsidR="00873D64">
              <w:rPr>
                <w:sz w:val="22"/>
              </w:rPr>
              <w:t>28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678BF78F" w14:textId="3C8CF587" w:rsidR="00AB30BE" w:rsidRPr="00A625DA" w:rsidRDefault="00873D64" w:rsidP="00AB30BE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29</w:t>
            </w:r>
            <w:r w:rsidR="00AB30BE" w:rsidRPr="00A625DA">
              <w:rPr>
                <w:sz w:val="22"/>
              </w:rPr>
              <w:fldChar w:fldCharType="begin"/>
            </w:r>
            <w:r w:rsidR="00AB30BE" w:rsidRPr="00A625DA">
              <w:rPr>
                <w:sz w:val="22"/>
              </w:rPr>
              <w:instrText xml:space="preserve">IF </w:instrText>
            </w:r>
            <w:r w:rsidR="00AB30BE" w:rsidRPr="00A625DA">
              <w:rPr>
                <w:sz w:val="22"/>
              </w:rPr>
              <w:fldChar w:fldCharType="begin"/>
            </w:r>
            <w:r w:rsidR="00AB30BE" w:rsidRPr="00A625DA">
              <w:rPr>
                <w:sz w:val="22"/>
              </w:rPr>
              <w:instrText xml:space="preserve"> =E10</w:instrText>
            </w:r>
            <w:r w:rsidR="00AB30BE" w:rsidRPr="00A625DA">
              <w:rPr>
                <w:sz w:val="22"/>
              </w:rPr>
              <w:fldChar w:fldCharType="separate"/>
            </w:r>
            <w:r w:rsidR="00AB30BE" w:rsidRPr="00A625DA">
              <w:rPr>
                <w:noProof/>
                <w:sz w:val="22"/>
              </w:rPr>
              <w:instrText>0</w:instrText>
            </w:r>
            <w:r w:rsidR="00AB30BE" w:rsidRPr="00A625DA">
              <w:rPr>
                <w:sz w:val="22"/>
              </w:rPr>
              <w:fldChar w:fldCharType="end"/>
            </w:r>
            <w:r w:rsidR="00AB30BE" w:rsidRPr="00A625DA">
              <w:rPr>
                <w:sz w:val="22"/>
              </w:rPr>
              <w:instrText xml:space="preserve"> = 0,"" </w:instrText>
            </w:r>
            <w:r w:rsidR="00AB30BE" w:rsidRPr="00A625DA">
              <w:rPr>
                <w:sz w:val="22"/>
              </w:rPr>
              <w:fldChar w:fldCharType="begin"/>
            </w:r>
            <w:r w:rsidR="00AB30BE" w:rsidRPr="00A625DA">
              <w:rPr>
                <w:sz w:val="22"/>
              </w:rPr>
              <w:instrText xml:space="preserve"> IF </w:instrText>
            </w:r>
            <w:r w:rsidR="00AB30BE" w:rsidRPr="00A625DA">
              <w:rPr>
                <w:sz w:val="22"/>
              </w:rPr>
              <w:fldChar w:fldCharType="begin"/>
            </w:r>
            <w:r w:rsidR="00AB30BE" w:rsidRPr="00A625DA">
              <w:rPr>
                <w:sz w:val="22"/>
              </w:rPr>
              <w:instrText xml:space="preserve"> =E10 </w:instrText>
            </w:r>
            <w:r w:rsidR="00AB30BE" w:rsidRPr="00A625DA">
              <w:rPr>
                <w:sz w:val="22"/>
              </w:rPr>
              <w:fldChar w:fldCharType="separate"/>
            </w:r>
            <w:r w:rsidR="00AB30BE" w:rsidRPr="00A625DA">
              <w:rPr>
                <w:noProof/>
                <w:sz w:val="22"/>
              </w:rPr>
              <w:instrText>28</w:instrText>
            </w:r>
            <w:r w:rsidR="00AB30BE" w:rsidRPr="00A625DA">
              <w:rPr>
                <w:sz w:val="22"/>
              </w:rPr>
              <w:fldChar w:fldCharType="end"/>
            </w:r>
            <w:r w:rsidR="00AB30BE" w:rsidRPr="00A625DA">
              <w:rPr>
                <w:sz w:val="22"/>
              </w:rPr>
              <w:instrText xml:space="preserve">  &lt; </w:instrText>
            </w:r>
            <w:r w:rsidR="00AB30BE" w:rsidRPr="00A625DA">
              <w:rPr>
                <w:sz w:val="22"/>
              </w:rPr>
              <w:fldChar w:fldCharType="begin"/>
            </w:r>
            <w:r w:rsidR="00AB30BE" w:rsidRPr="00A625DA">
              <w:rPr>
                <w:sz w:val="22"/>
              </w:rPr>
              <w:instrText xml:space="preserve"> DocVariable MonthEnd \@ d </w:instrText>
            </w:r>
            <w:r w:rsidR="00AB30BE" w:rsidRPr="00A625DA">
              <w:rPr>
                <w:sz w:val="22"/>
              </w:rPr>
              <w:fldChar w:fldCharType="separate"/>
            </w:r>
            <w:r w:rsidR="00AB30BE" w:rsidRPr="00A625DA">
              <w:rPr>
                <w:sz w:val="22"/>
              </w:rPr>
              <w:instrText>31</w:instrText>
            </w:r>
            <w:r w:rsidR="00AB30BE" w:rsidRPr="00A625DA">
              <w:rPr>
                <w:sz w:val="22"/>
              </w:rPr>
              <w:fldChar w:fldCharType="end"/>
            </w:r>
            <w:r w:rsidR="00AB30BE" w:rsidRPr="00A625DA">
              <w:rPr>
                <w:sz w:val="22"/>
              </w:rPr>
              <w:instrText xml:space="preserve">  </w:instrText>
            </w:r>
            <w:r w:rsidR="00AB30BE" w:rsidRPr="00A625DA">
              <w:rPr>
                <w:sz w:val="22"/>
              </w:rPr>
              <w:fldChar w:fldCharType="begin"/>
            </w:r>
            <w:r w:rsidR="00AB30BE" w:rsidRPr="00A625DA">
              <w:rPr>
                <w:sz w:val="22"/>
              </w:rPr>
              <w:instrText xml:space="preserve"> =E10+1 </w:instrText>
            </w:r>
            <w:r w:rsidR="00AB30BE" w:rsidRPr="00A625DA">
              <w:rPr>
                <w:sz w:val="22"/>
              </w:rPr>
              <w:fldChar w:fldCharType="separate"/>
            </w:r>
            <w:r w:rsidR="00AB30BE" w:rsidRPr="00A625DA">
              <w:rPr>
                <w:noProof/>
                <w:sz w:val="22"/>
              </w:rPr>
              <w:instrText>29</w:instrText>
            </w:r>
            <w:r w:rsidR="00AB30BE" w:rsidRPr="00A625DA">
              <w:rPr>
                <w:sz w:val="22"/>
              </w:rPr>
              <w:fldChar w:fldCharType="end"/>
            </w:r>
            <w:r w:rsidR="00AB30BE" w:rsidRPr="00A625DA">
              <w:rPr>
                <w:sz w:val="22"/>
              </w:rPr>
              <w:instrText xml:space="preserve"> "" </w:instrText>
            </w:r>
            <w:r w:rsidR="00AB30BE" w:rsidRPr="00A625DA">
              <w:rPr>
                <w:sz w:val="22"/>
              </w:rPr>
              <w:fldChar w:fldCharType="separate"/>
            </w:r>
            <w:r w:rsidR="00AB30BE" w:rsidRPr="00A625DA">
              <w:rPr>
                <w:noProof/>
                <w:sz w:val="22"/>
              </w:rPr>
              <w:instrText>29</w:instrText>
            </w:r>
            <w:r w:rsidR="00AB30BE" w:rsidRPr="00A625DA">
              <w:rPr>
                <w:sz w:val="22"/>
              </w:rPr>
              <w:fldChar w:fldCharType="end"/>
            </w:r>
            <w:r w:rsidR="00AB30BE" w:rsidRPr="00A625DA">
              <w:rPr>
                <w:sz w:val="22"/>
              </w:rPr>
              <w:instrText>\# 0#</w:instrText>
            </w:r>
            <w:r w:rsidR="00AB30BE" w:rsidRPr="00A625DA">
              <w:rPr>
                <w:sz w:val="22"/>
              </w:rPr>
              <w:fldChar w:fldCharType="end"/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tcMar>
              <w:bottom w:w="72" w:type="dxa"/>
            </w:tcMar>
          </w:tcPr>
          <w:p w14:paraId="7FA52613" w14:textId="1F4C9B5A" w:rsidR="00AB30BE" w:rsidRPr="00873D64" w:rsidRDefault="00873D64" w:rsidP="00AB30BE">
            <w:pPr>
              <w:pStyle w:val="Date"/>
              <w:rPr>
                <w:rStyle w:val="Emphasis"/>
                <w:sz w:val="22"/>
                <w:szCs w:val="22"/>
              </w:rPr>
            </w:pPr>
            <w:r w:rsidRPr="00873D64">
              <w:rPr>
                <w:rStyle w:val="Emphasis"/>
                <w:sz w:val="22"/>
                <w:szCs w:val="22"/>
              </w:rPr>
              <w:t>30</w:t>
            </w:r>
            <w:r w:rsidR="00AB30BE" w:rsidRPr="00873D64">
              <w:rPr>
                <w:rStyle w:val="Emphasis"/>
                <w:sz w:val="22"/>
                <w:szCs w:val="22"/>
              </w:rPr>
              <w:fldChar w:fldCharType="begin"/>
            </w:r>
            <w:r w:rsidR="00AB30BE" w:rsidRPr="00873D64">
              <w:rPr>
                <w:rStyle w:val="Emphasis"/>
                <w:sz w:val="22"/>
                <w:szCs w:val="22"/>
              </w:rPr>
              <w:instrText xml:space="preserve">IF </w:instrText>
            </w:r>
            <w:r w:rsidR="00AB30BE" w:rsidRPr="00873D64">
              <w:rPr>
                <w:rStyle w:val="Emphasis"/>
                <w:sz w:val="22"/>
                <w:szCs w:val="22"/>
              </w:rPr>
              <w:fldChar w:fldCharType="begin"/>
            </w:r>
            <w:r w:rsidR="00AB30BE" w:rsidRPr="00873D64">
              <w:rPr>
                <w:rStyle w:val="Emphasis"/>
                <w:sz w:val="22"/>
                <w:szCs w:val="22"/>
              </w:rPr>
              <w:instrText xml:space="preserve"> =F10</w:instrText>
            </w:r>
            <w:r w:rsidR="00AB30BE" w:rsidRPr="00873D64">
              <w:rPr>
                <w:rStyle w:val="Emphasis"/>
                <w:sz w:val="22"/>
                <w:szCs w:val="22"/>
              </w:rPr>
              <w:fldChar w:fldCharType="separate"/>
            </w:r>
            <w:r w:rsidR="00AB30BE" w:rsidRPr="00873D64">
              <w:rPr>
                <w:rStyle w:val="Emphasis"/>
                <w:noProof/>
                <w:sz w:val="22"/>
                <w:szCs w:val="22"/>
              </w:rPr>
              <w:instrText>0</w:instrText>
            </w:r>
            <w:r w:rsidR="00AB30BE" w:rsidRPr="00873D64">
              <w:rPr>
                <w:rStyle w:val="Emphasis"/>
                <w:sz w:val="22"/>
                <w:szCs w:val="22"/>
              </w:rPr>
              <w:fldChar w:fldCharType="end"/>
            </w:r>
            <w:r w:rsidR="00AB30BE" w:rsidRPr="00873D64">
              <w:rPr>
                <w:rStyle w:val="Emphasis"/>
                <w:sz w:val="22"/>
                <w:szCs w:val="22"/>
              </w:rPr>
              <w:instrText xml:space="preserve"> = 0,"" </w:instrText>
            </w:r>
            <w:r w:rsidR="00AB30BE" w:rsidRPr="00873D64">
              <w:rPr>
                <w:rStyle w:val="Emphasis"/>
                <w:sz w:val="22"/>
                <w:szCs w:val="22"/>
              </w:rPr>
              <w:fldChar w:fldCharType="begin"/>
            </w:r>
            <w:r w:rsidR="00AB30BE" w:rsidRPr="00873D64">
              <w:rPr>
                <w:rStyle w:val="Emphasis"/>
                <w:sz w:val="22"/>
                <w:szCs w:val="22"/>
              </w:rPr>
              <w:instrText xml:space="preserve"> IF </w:instrText>
            </w:r>
            <w:r w:rsidR="00AB30BE" w:rsidRPr="00873D64">
              <w:rPr>
                <w:rStyle w:val="Emphasis"/>
                <w:sz w:val="22"/>
                <w:szCs w:val="22"/>
              </w:rPr>
              <w:fldChar w:fldCharType="begin"/>
            </w:r>
            <w:r w:rsidR="00AB30BE" w:rsidRPr="00873D64">
              <w:rPr>
                <w:rStyle w:val="Emphasis"/>
                <w:sz w:val="22"/>
                <w:szCs w:val="22"/>
              </w:rPr>
              <w:instrText xml:space="preserve"> =F10 </w:instrText>
            </w:r>
            <w:r w:rsidR="00AB30BE" w:rsidRPr="00873D64">
              <w:rPr>
                <w:rStyle w:val="Emphasis"/>
                <w:sz w:val="22"/>
                <w:szCs w:val="22"/>
              </w:rPr>
              <w:fldChar w:fldCharType="separate"/>
            </w:r>
            <w:r w:rsidR="00AB30BE" w:rsidRPr="00873D64">
              <w:rPr>
                <w:rStyle w:val="Emphasis"/>
                <w:noProof/>
                <w:sz w:val="22"/>
                <w:szCs w:val="22"/>
              </w:rPr>
              <w:instrText>29</w:instrText>
            </w:r>
            <w:r w:rsidR="00AB30BE" w:rsidRPr="00873D64">
              <w:rPr>
                <w:rStyle w:val="Emphasis"/>
                <w:sz w:val="22"/>
                <w:szCs w:val="22"/>
              </w:rPr>
              <w:fldChar w:fldCharType="end"/>
            </w:r>
            <w:r w:rsidR="00AB30BE" w:rsidRPr="00873D64">
              <w:rPr>
                <w:rStyle w:val="Emphasis"/>
                <w:sz w:val="22"/>
                <w:szCs w:val="22"/>
              </w:rPr>
              <w:instrText xml:space="preserve">  &lt; </w:instrText>
            </w:r>
            <w:r w:rsidR="00AB30BE" w:rsidRPr="00873D64">
              <w:rPr>
                <w:rStyle w:val="Emphasis"/>
                <w:sz w:val="22"/>
                <w:szCs w:val="22"/>
              </w:rPr>
              <w:fldChar w:fldCharType="begin"/>
            </w:r>
            <w:r w:rsidR="00AB30BE" w:rsidRPr="00873D64">
              <w:rPr>
                <w:rStyle w:val="Emphasis"/>
                <w:sz w:val="22"/>
                <w:szCs w:val="22"/>
              </w:rPr>
              <w:instrText xml:space="preserve"> DocVariable MonthEnd \@ d </w:instrText>
            </w:r>
            <w:r w:rsidR="00AB30BE" w:rsidRPr="00873D64">
              <w:rPr>
                <w:rStyle w:val="Emphasis"/>
                <w:sz w:val="22"/>
                <w:szCs w:val="22"/>
              </w:rPr>
              <w:fldChar w:fldCharType="separate"/>
            </w:r>
            <w:r w:rsidR="00AB30BE" w:rsidRPr="00873D64">
              <w:rPr>
                <w:rStyle w:val="Emphasis"/>
                <w:sz w:val="22"/>
                <w:szCs w:val="22"/>
              </w:rPr>
              <w:instrText>31</w:instrText>
            </w:r>
            <w:r w:rsidR="00AB30BE" w:rsidRPr="00873D64">
              <w:rPr>
                <w:rStyle w:val="Emphasis"/>
                <w:sz w:val="22"/>
                <w:szCs w:val="22"/>
              </w:rPr>
              <w:fldChar w:fldCharType="end"/>
            </w:r>
            <w:r w:rsidR="00AB30BE" w:rsidRPr="00873D64">
              <w:rPr>
                <w:rStyle w:val="Emphasis"/>
                <w:sz w:val="22"/>
                <w:szCs w:val="22"/>
              </w:rPr>
              <w:instrText xml:space="preserve">  </w:instrText>
            </w:r>
            <w:r w:rsidR="00AB30BE" w:rsidRPr="00873D64">
              <w:rPr>
                <w:rStyle w:val="Emphasis"/>
                <w:sz w:val="22"/>
                <w:szCs w:val="22"/>
              </w:rPr>
              <w:fldChar w:fldCharType="begin"/>
            </w:r>
            <w:r w:rsidR="00AB30BE" w:rsidRPr="00873D64">
              <w:rPr>
                <w:rStyle w:val="Emphasis"/>
                <w:sz w:val="22"/>
                <w:szCs w:val="22"/>
              </w:rPr>
              <w:instrText xml:space="preserve"> =F10+1 </w:instrText>
            </w:r>
            <w:r w:rsidR="00AB30BE" w:rsidRPr="00873D64">
              <w:rPr>
                <w:rStyle w:val="Emphasis"/>
                <w:sz w:val="22"/>
                <w:szCs w:val="22"/>
              </w:rPr>
              <w:fldChar w:fldCharType="separate"/>
            </w:r>
            <w:r w:rsidR="00AB30BE" w:rsidRPr="00873D64">
              <w:rPr>
                <w:rStyle w:val="Emphasis"/>
                <w:noProof/>
                <w:sz w:val="22"/>
                <w:szCs w:val="22"/>
              </w:rPr>
              <w:instrText>30</w:instrText>
            </w:r>
            <w:r w:rsidR="00AB30BE" w:rsidRPr="00873D64">
              <w:rPr>
                <w:rStyle w:val="Emphasis"/>
                <w:sz w:val="22"/>
                <w:szCs w:val="22"/>
              </w:rPr>
              <w:fldChar w:fldCharType="end"/>
            </w:r>
            <w:r w:rsidR="00AB30BE" w:rsidRPr="00873D64">
              <w:rPr>
                <w:rStyle w:val="Emphasis"/>
                <w:sz w:val="22"/>
                <w:szCs w:val="22"/>
              </w:rPr>
              <w:instrText xml:space="preserve"> "" </w:instrText>
            </w:r>
            <w:r w:rsidR="00AB30BE" w:rsidRPr="00873D64">
              <w:rPr>
                <w:rStyle w:val="Emphasis"/>
                <w:sz w:val="22"/>
                <w:szCs w:val="22"/>
              </w:rPr>
              <w:fldChar w:fldCharType="separate"/>
            </w:r>
            <w:r w:rsidR="00AB30BE" w:rsidRPr="00873D64">
              <w:rPr>
                <w:rStyle w:val="Emphasis"/>
                <w:noProof/>
                <w:sz w:val="22"/>
                <w:szCs w:val="22"/>
              </w:rPr>
              <w:instrText>30</w:instrText>
            </w:r>
            <w:r w:rsidR="00AB30BE" w:rsidRPr="00873D64">
              <w:rPr>
                <w:rStyle w:val="Emphasis"/>
                <w:sz w:val="22"/>
                <w:szCs w:val="22"/>
              </w:rPr>
              <w:fldChar w:fldCharType="end"/>
            </w:r>
            <w:r w:rsidR="00AB30BE" w:rsidRPr="00873D64">
              <w:rPr>
                <w:rStyle w:val="Emphasis"/>
                <w:sz w:val="22"/>
                <w:szCs w:val="22"/>
              </w:rPr>
              <w:instrText>\# 0#</w:instrText>
            </w:r>
            <w:r w:rsidR="00AB30BE" w:rsidRPr="00873D64">
              <w:rPr>
                <w:rStyle w:val="Emphasis"/>
                <w:sz w:val="22"/>
                <w:szCs w:val="22"/>
              </w:rPr>
              <w:fldChar w:fldCharType="end"/>
            </w:r>
          </w:p>
        </w:tc>
      </w:tr>
      <w:tr w:rsidR="00AB30BE" w:rsidRPr="00A625DA" w14:paraId="7B1EE46B" w14:textId="77777777" w:rsidTr="00A334C6">
        <w:trPr>
          <w:trHeight w:hRule="exact" w:val="1037"/>
        </w:trPr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4BB5B20D" w14:textId="77777777" w:rsidR="00AB30BE" w:rsidRPr="00A625DA" w:rsidRDefault="00AB30BE" w:rsidP="00AB30BE">
            <w:pPr>
              <w:rPr>
                <w:sz w:val="10"/>
              </w:rPr>
            </w:pP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147C88FF" w14:textId="26741E1B" w:rsidR="00AB30BE" w:rsidRPr="00A625DA" w:rsidRDefault="00AB30BE" w:rsidP="00AB30BE">
            <w:pPr>
              <w:rPr>
                <w:sz w:val="10"/>
              </w:rPr>
            </w:pP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  <w:vAlign w:val="center"/>
          </w:tcPr>
          <w:p w14:paraId="08A0642D" w14:textId="7F283BA0" w:rsidR="00644369" w:rsidRPr="00A625DA" w:rsidRDefault="00AB30BE" w:rsidP="00644369">
            <w:pPr>
              <w:rPr>
                <w:sz w:val="20"/>
              </w:rPr>
            </w:pPr>
            <w:r w:rsidRPr="00A625DA">
              <w:rPr>
                <w:b/>
                <w:sz w:val="20"/>
                <w:szCs w:val="24"/>
              </w:rPr>
              <w:t xml:space="preserve">   </w:t>
            </w:r>
          </w:p>
          <w:p w14:paraId="1D411E4C" w14:textId="38E7F333" w:rsidR="00AB30BE" w:rsidRPr="00A625DA" w:rsidRDefault="00AB30BE" w:rsidP="00AB30BE">
            <w:pPr>
              <w:rPr>
                <w:sz w:val="20"/>
              </w:rPr>
            </w:pP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6633FF08" w14:textId="6860F646" w:rsidR="005150DD" w:rsidRPr="00A625DA" w:rsidRDefault="005150DD" w:rsidP="00AB30BE">
            <w:pPr>
              <w:rPr>
                <w:sz w:val="10"/>
              </w:rPr>
            </w:pPr>
          </w:p>
          <w:p w14:paraId="6B10424D" w14:textId="120D6BB1" w:rsidR="005150DD" w:rsidRPr="00A625DA" w:rsidRDefault="005150DD" w:rsidP="005150DD">
            <w:pPr>
              <w:rPr>
                <w:sz w:val="10"/>
              </w:rPr>
            </w:pPr>
          </w:p>
          <w:p w14:paraId="69CC8260" w14:textId="77777777" w:rsidR="005150DD" w:rsidRPr="00A625DA" w:rsidRDefault="005150DD" w:rsidP="005150DD">
            <w:pPr>
              <w:rPr>
                <w:sz w:val="10"/>
              </w:rPr>
            </w:pPr>
          </w:p>
          <w:p w14:paraId="65B28732" w14:textId="77777777" w:rsidR="00AB30BE" w:rsidRPr="00A625DA" w:rsidRDefault="00AB30BE" w:rsidP="005150DD">
            <w:pPr>
              <w:jc w:val="center"/>
              <w:rPr>
                <w:sz w:val="10"/>
              </w:rPr>
            </w:pP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0CF97FB4" w14:textId="77777777" w:rsidR="00AB30BE" w:rsidRPr="00A625DA" w:rsidRDefault="00AB30BE" w:rsidP="00AB30BE">
            <w:pPr>
              <w:rPr>
                <w:sz w:val="10"/>
              </w:rPr>
            </w:pP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5AA4DD81" w14:textId="43243F44" w:rsidR="00484415" w:rsidRPr="00A625DA" w:rsidRDefault="00484415" w:rsidP="00AB30BE">
            <w:pPr>
              <w:rPr>
                <w:sz w:val="10"/>
              </w:rPr>
            </w:pPr>
          </w:p>
          <w:p w14:paraId="01D271C9" w14:textId="6334036B" w:rsidR="00484415" w:rsidRPr="00A625DA" w:rsidRDefault="00484415" w:rsidP="00484415">
            <w:pPr>
              <w:rPr>
                <w:sz w:val="10"/>
              </w:rPr>
            </w:pPr>
          </w:p>
          <w:p w14:paraId="0163F049" w14:textId="4B8A3401" w:rsidR="00484415" w:rsidRPr="00A625DA" w:rsidRDefault="00484415" w:rsidP="00484415">
            <w:pPr>
              <w:rPr>
                <w:sz w:val="10"/>
              </w:rPr>
            </w:pPr>
          </w:p>
          <w:p w14:paraId="7205BFD7" w14:textId="77777777" w:rsidR="00484415" w:rsidRPr="00A625DA" w:rsidRDefault="00484415" w:rsidP="00484415">
            <w:pPr>
              <w:rPr>
                <w:sz w:val="10"/>
              </w:rPr>
            </w:pPr>
          </w:p>
          <w:p w14:paraId="619D8918" w14:textId="28C37942" w:rsidR="00484415" w:rsidRPr="00A625DA" w:rsidRDefault="00484415" w:rsidP="00484415">
            <w:pPr>
              <w:rPr>
                <w:sz w:val="10"/>
              </w:rPr>
            </w:pPr>
          </w:p>
          <w:p w14:paraId="73A13D66" w14:textId="77777777" w:rsidR="00484415" w:rsidRPr="00A625DA" w:rsidRDefault="00484415" w:rsidP="00484415">
            <w:pPr>
              <w:rPr>
                <w:sz w:val="10"/>
              </w:rPr>
            </w:pPr>
          </w:p>
          <w:p w14:paraId="0BBD708A" w14:textId="77777777" w:rsidR="00484415" w:rsidRPr="00A625DA" w:rsidRDefault="00484415" w:rsidP="00484415">
            <w:pPr>
              <w:rPr>
                <w:sz w:val="10"/>
              </w:rPr>
            </w:pPr>
          </w:p>
          <w:p w14:paraId="7D93029F" w14:textId="77777777" w:rsidR="00484415" w:rsidRPr="00A625DA" w:rsidRDefault="00484415" w:rsidP="00484415">
            <w:pPr>
              <w:rPr>
                <w:sz w:val="10"/>
              </w:rPr>
            </w:pPr>
          </w:p>
          <w:p w14:paraId="0BD87936" w14:textId="77777777" w:rsidR="00AB30BE" w:rsidRPr="00A625DA" w:rsidRDefault="00AB30BE" w:rsidP="00484415">
            <w:pPr>
              <w:jc w:val="center"/>
              <w:rPr>
                <w:sz w:val="10"/>
              </w:rPr>
            </w:pP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</w:tcMar>
          </w:tcPr>
          <w:p w14:paraId="0AAED261" w14:textId="77777777" w:rsidR="00A625DA" w:rsidRPr="00A625DA" w:rsidRDefault="00A625DA" w:rsidP="00AB30BE">
            <w:pPr>
              <w:rPr>
                <w:sz w:val="10"/>
              </w:rPr>
            </w:pPr>
          </w:p>
          <w:p w14:paraId="6FC98AD5" w14:textId="77777777" w:rsidR="00A625DA" w:rsidRPr="00A625DA" w:rsidRDefault="00A625DA" w:rsidP="00A625DA">
            <w:pPr>
              <w:rPr>
                <w:sz w:val="10"/>
              </w:rPr>
            </w:pPr>
          </w:p>
          <w:p w14:paraId="21E0050B" w14:textId="77777777" w:rsidR="00A625DA" w:rsidRPr="00A625DA" w:rsidRDefault="00A625DA" w:rsidP="00A625DA">
            <w:pPr>
              <w:rPr>
                <w:sz w:val="10"/>
              </w:rPr>
            </w:pPr>
          </w:p>
          <w:p w14:paraId="2A2E2D9F" w14:textId="77777777" w:rsidR="00A625DA" w:rsidRPr="00A625DA" w:rsidRDefault="00A625DA" w:rsidP="00A625DA">
            <w:pPr>
              <w:rPr>
                <w:sz w:val="10"/>
              </w:rPr>
            </w:pPr>
          </w:p>
          <w:p w14:paraId="4898F032" w14:textId="77777777" w:rsidR="00A625DA" w:rsidRPr="00A625DA" w:rsidRDefault="00A625DA" w:rsidP="00A625DA">
            <w:pPr>
              <w:rPr>
                <w:sz w:val="10"/>
              </w:rPr>
            </w:pPr>
          </w:p>
          <w:p w14:paraId="2E439A49" w14:textId="77777777" w:rsidR="00A625DA" w:rsidRPr="00A625DA" w:rsidRDefault="00A625DA" w:rsidP="00A625DA">
            <w:pPr>
              <w:rPr>
                <w:sz w:val="10"/>
              </w:rPr>
            </w:pPr>
          </w:p>
          <w:p w14:paraId="7282C07A" w14:textId="77777777" w:rsidR="00A625DA" w:rsidRPr="00A625DA" w:rsidRDefault="00A625DA" w:rsidP="00A625DA">
            <w:pPr>
              <w:rPr>
                <w:sz w:val="10"/>
              </w:rPr>
            </w:pPr>
          </w:p>
          <w:p w14:paraId="1D1EFFFC" w14:textId="77777777" w:rsidR="00A625DA" w:rsidRPr="00A625DA" w:rsidRDefault="00A625DA" w:rsidP="00A625DA">
            <w:pPr>
              <w:rPr>
                <w:sz w:val="10"/>
              </w:rPr>
            </w:pPr>
          </w:p>
          <w:p w14:paraId="450AC79A" w14:textId="77777777" w:rsidR="00AB30BE" w:rsidRDefault="00AB30BE" w:rsidP="00A625DA">
            <w:pPr>
              <w:rPr>
                <w:sz w:val="10"/>
              </w:rPr>
            </w:pPr>
          </w:p>
          <w:p w14:paraId="70C43D4F" w14:textId="77777777" w:rsidR="008F2EFE" w:rsidRPr="008F2EFE" w:rsidRDefault="008F2EFE" w:rsidP="008F2EFE">
            <w:pPr>
              <w:rPr>
                <w:sz w:val="10"/>
              </w:rPr>
            </w:pPr>
          </w:p>
          <w:p w14:paraId="0E69F173" w14:textId="77777777" w:rsidR="008F2EFE" w:rsidRPr="008F2EFE" w:rsidRDefault="008F2EFE" w:rsidP="008F2EFE">
            <w:pPr>
              <w:rPr>
                <w:sz w:val="10"/>
              </w:rPr>
            </w:pPr>
          </w:p>
          <w:p w14:paraId="3C078CBF" w14:textId="77777777" w:rsidR="008F2EFE" w:rsidRPr="008F2EFE" w:rsidRDefault="008F2EFE" w:rsidP="008F2EFE">
            <w:pPr>
              <w:rPr>
                <w:sz w:val="10"/>
              </w:rPr>
            </w:pPr>
          </w:p>
          <w:p w14:paraId="4677257F" w14:textId="77777777" w:rsidR="008F2EFE" w:rsidRPr="008F2EFE" w:rsidRDefault="008F2EFE" w:rsidP="008F2EFE">
            <w:pPr>
              <w:rPr>
                <w:sz w:val="10"/>
              </w:rPr>
            </w:pPr>
          </w:p>
          <w:p w14:paraId="494F1D2B" w14:textId="08AF41AC" w:rsidR="008F2EFE" w:rsidRPr="008F2EFE" w:rsidRDefault="008F2EFE" w:rsidP="008F2EFE">
            <w:pPr>
              <w:jc w:val="center"/>
              <w:rPr>
                <w:sz w:val="10"/>
              </w:rPr>
            </w:pPr>
          </w:p>
        </w:tc>
      </w:tr>
    </w:tbl>
    <w:p w14:paraId="6B2DC8FE" w14:textId="5FA03770" w:rsidR="00337160" w:rsidRPr="00A625DA" w:rsidRDefault="008E5F6D" w:rsidP="000F3AE5">
      <w:pPr>
        <w:pStyle w:val="Month"/>
        <w:jc w:val="right"/>
        <w:rPr>
          <w:sz w:val="72"/>
        </w:rPr>
      </w:pPr>
      <w:r w:rsidRPr="00A625DA">
        <w:rPr>
          <w:noProof/>
          <w:sz w:val="72"/>
        </w:rPr>
        <w:lastRenderedPageBreak/>
        <mc:AlternateContent>
          <mc:Choice Requires="wps">
            <w:drawing>
              <wp:anchor distT="45720" distB="45720" distL="114300" distR="114300" simplePos="0" relativeHeight="251469312" behindDoc="1" locked="0" layoutInCell="1" allowOverlap="1" wp14:anchorId="4513B838" wp14:editId="207BABEA">
                <wp:simplePos x="0" y="0"/>
                <wp:positionH relativeFrom="margin">
                  <wp:align>left</wp:align>
                </wp:positionH>
                <wp:positionV relativeFrom="paragraph">
                  <wp:posOffset>9838</wp:posOffset>
                </wp:positionV>
                <wp:extent cx="2194560" cy="640715"/>
                <wp:effectExtent l="0" t="0" r="15240" b="26035"/>
                <wp:wrapTight wrapText="bothSides">
                  <wp:wrapPolygon edited="0">
                    <wp:start x="0" y="0"/>
                    <wp:lineTo x="0" y="21835"/>
                    <wp:lineTo x="21563" y="21835"/>
                    <wp:lineTo x="21563" y="0"/>
                    <wp:lineTo x="0" y="0"/>
                  </wp:wrapPolygon>
                </wp:wrapTight>
                <wp:docPr id="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4560" cy="6407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4004CC" w14:textId="77777777" w:rsidR="002C0D6E" w:rsidRPr="00A625DA" w:rsidRDefault="002C0D6E" w:rsidP="008E5F6D">
                            <w:pPr>
                              <w:jc w:val="center"/>
                              <w:rPr>
                                <w:color w:val="4472C4" w:themeColor="accent1"/>
                                <w:sz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25DA">
                              <w:rPr>
                                <w:color w:val="4472C4" w:themeColor="accent1"/>
                                <w:sz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Firm Name &amp; Logo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13B838" id="_x0000_s1037" type="#_x0000_t202" style="position:absolute;left:0;text-align:left;margin-left:0;margin-top:.75pt;width:172.8pt;height:50.45pt;z-index:-25184716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" fillcolor="white [3201]" strokecolor="#4472c4 [3204]" strokeweight="1pt">
                <v:textbox>
                  <w:txbxContent>
                    <w:p w14:paraId="7B4004CC" w14:textId="77777777" w:rsidR="002C0D6E" w:rsidRPr="00A625DA" w:rsidRDefault="002C0D6E" w:rsidP="008E5F6D">
                      <w:pPr>
                        <w:jc w:val="center"/>
                        <w:rPr>
                          <w:color w:val="4472C4" w:themeColor="accent1"/>
                          <w:sz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25DA">
                        <w:rPr>
                          <w:color w:val="4472C4" w:themeColor="accent1"/>
                          <w:sz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Firm Name &amp; Logo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337160" w:rsidRPr="00A625DA">
        <w:rPr>
          <w:sz w:val="72"/>
        </w:rPr>
        <w:fldChar w:fldCharType="begin"/>
      </w:r>
      <w:r w:rsidR="00337160" w:rsidRPr="00A625DA">
        <w:rPr>
          <w:sz w:val="72"/>
        </w:rPr>
        <w:instrText xml:space="preserve"> DOCVARIABLE  MonthStart \@ MMM \* MERGEFORMAT </w:instrText>
      </w:r>
      <w:r w:rsidR="00337160" w:rsidRPr="00A625DA">
        <w:rPr>
          <w:sz w:val="72"/>
        </w:rPr>
        <w:fldChar w:fldCharType="separate"/>
      </w:r>
      <w:r w:rsidR="00337160" w:rsidRPr="00A625DA">
        <w:rPr>
          <w:sz w:val="72"/>
        </w:rPr>
        <w:t>Feb</w:t>
      </w:r>
      <w:r w:rsidR="00337160" w:rsidRPr="00A625DA">
        <w:rPr>
          <w:sz w:val="72"/>
        </w:rPr>
        <w:fldChar w:fldCharType="end"/>
      </w:r>
      <w:r w:rsidR="003B1B42">
        <w:rPr>
          <w:sz w:val="72"/>
        </w:rPr>
        <w:t xml:space="preserve">ruary </w:t>
      </w:r>
      <w:r w:rsidR="00A334C6">
        <w:rPr>
          <w:rStyle w:val="Emphasis"/>
          <w:sz w:val="72"/>
        </w:rPr>
        <w:t>20</w:t>
      </w:r>
      <w:r w:rsidR="003002B9">
        <w:rPr>
          <w:rStyle w:val="Emphasis"/>
          <w:sz w:val="72"/>
        </w:rPr>
        <w:t>21</w:t>
      </w:r>
    </w:p>
    <w:tbl>
      <w:tblPr>
        <w:tblW w:w="498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43" w:type="dxa"/>
          <w:left w:w="0" w:type="dxa"/>
          <w:bottom w:w="115" w:type="dxa"/>
          <w:right w:w="187" w:type="dxa"/>
        </w:tblCellMar>
        <w:tblLook w:val="04A0" w:firstRow="1" w:lastRow="0" w:firstColumn="1" w:lastColumn="0" w:noHBand="0" w:noVBand="1"/>
        <w:tblCaption w:val="Calendar layout table"/>
      </w:tblPr>
      <w:tblGrid>
        <w:gridCol w:w="2058"/>
        <w:gridCol w:w="2058"/>
        <w:gridCol w:w="2057"/>
        <w:gridCol w:w="2060"/>
        <w:gridCol w:w="2057"/>
        <w:gridCol w:w="2057"/>
        <w:gridCol w:w="2060"/>
      </w:tblGrid>
      <w:tr w:rsidR="00337160" w:rsidRPr="00A625DA" w14:paraId="75E9B0A1" w14:textId="77777777" w:rsidTr="003517EB">
        <w:trPr>
          <w:tblHeader/>
        </w:trPr>
        <w:tc>
          <w:tcPr>
            <w:tcW w:w="714" w:type="pct"/>
            <w:shd w:val="clear" w:color="auto" w:fill="C5E0B3" w:themeFill="accent6" w:themeFillTint="66"/>
            <w:tcMar>
              <w:top w:w="0" w:type="dxa"/>
              <w:bottom w:w="187" w:type="dxa"/>
            </w:tcMar>
          </w:tcPr>
          <w:p w14:paraId="5684964F" w14:textId="77777777" w:rsidR="00337160" w:rsidRPr="00A625DA" w:rsidRDefault="00337160" w:rsidP="008E03B3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Sun</w:t>
            </w:r>
          </w:p>
        </w:tc>
        <w:tc>
          <w:tcPr>
            <w:tcW w:w="714" w:type="pct"/>
            <w:shd w:val="clear" w:color="auto" w:fill="C5E0B3" w:themeFill="accent6" w:themeFillTint="66"/>
            <w:tcMar>
              <w:top w:w="0" w:type="dxa"/>
              <w:bottom w:w="187" w:type="dxa"/>
            </w:tcMar>
          </w:tcPr>
          <w:p w14:paraId="37872D0A" w14:textId="77777777" w:rsidR="00337160" w:rsidRPr="00A625DA" w:rsidRDefault="00337160" w:rsidP="008E03B3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mon</w:t>
            </w:r>
          </w:p>
        </w:tc>
        <w:tc>
          <w:tcPr>
            <w:tcW w:w="714" w:type="pct"/>
            <w:shd w:val="clear" w:color="auto" w:fill="C5E0B3" w:themeFill="accent6" w:themeFillTint="66"/>
            <w:tcMar>
              <w:top w:w="0" w:type="dxa"/>
              <w:bottom w:w="187" w:type="dxa"/>
            </w:tcMar>
          </w:tcPr>
          <w:p w14:paraId="57D7B864" w14:textId="77777777" w:rsidR="00337160" w:rsidRPr="00A625DA" w:rsidRDefault="00337160" w:rsidP="008E03B3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tue</w:t>
            </w:r>
          </w:p>
        </w:tc>
        <w:tc>
          <w:tcPr>
            <w:tcW w:w="715" w:type="pct"/>
            <w:shd w:val="clear" w:color="auto" w:fill="C5E0B3" w:themeFill="accent6" w:themeFillTint="66"/>
            <w:tcMar>
              <w:top w:w="0" w:type="dxa"/>
              <w:bottom w:w="187" w:type="dxa"/>
            </w:tcMar>
          </w:tcPr>
          <w:p w14:paraId="09C9B36A" w14:textId="77777777" w:rsidR="00337160" w:rsidRPr="00A625DA" w:rsidRDefault="00337160" w:rsidP="008E03B3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wed</w:t>
            </w:r>
          </w:p>
        </w:tc>
        <w:tc>
          <w:tcPr>
            <w:tcW w:w="714" w:type="pct"/>
            <w:shd w:val="clear" w:color="auto" w:fill="C5E0B3" w:themeFill="accent6" w:themeFillTint="66"/>
            <w:tcMar>
              <w:top w:w="0" w:type="dxa"/>
              <w:bottom w:w="187" w:type="dxa"/>
            </w:tcMar>
          </w:tcPr>
          <w:p w14:paraId="19F4B03E" w14:textId="77777777" w:rsidR="00337160" w:rsidRPr="00A625DA" w:rsidRDefault="00337160" w:rsidP="008E03B3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thu</w:t>
            </w:r>
          </w:p>
        </w:tc>
        <w:tc>
          <w:tcPr>
            <w:tcW w:w="714" w:type="pct"/>
            <w:shd w:val="clear" w:color="auto" w:fill="C5E0B3" w:themeFill="accent6" w:themeFillTint="66"/>
            <w:tcMar>
              <w:top w:w="0" w:type="dxa"/>
              <w:bottom w:w="187" w:type="dxa"/>
            </w:tcMar>
          </w:tcPr>
          <w:p w14:paraId="5B19FFFB" w14:textId="77777777" w:rsidR="00337160" w:rsidRPr="00A625DA" w:rsidRDefault="00337160" w:rsidP="008E03B3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fri</w:t>
            </w:r>
          </w:p>
        </w:tc>
        <w:tc>
          <w:tcPr>
            <w:tcW w:w="715" w:type="pct"/>
            <w:shd w:val="clear" w:color="auto" w:fill="C5E0B3" w:themeFill="accent6" w:themeFillTint="66"/>
            <w:tcMar>
              <w:top w:w="0" w:type="dxa"/>
              <w:bottom w:w="187" w:type="dxa"/>
            </w:tcMar>
          </w:tcPr>
          <w:p w14:paraId="0F7E28A3" w14:textId="77777777" w:rsidR="00337160" w:rsidRPr="00A625DA" w:rsidRDefault="00337160" w:rsidP="008E03B3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sat</w:t>
            </w:r>
          </w:p>
        </w:tc>
      </w:tr>
      <w:tr w:rsidR="00337160" w:rsidRPr="00A625DA" w14:paraId="67535A4F" w14:textId="77777777" w:rsidTr="003517EB"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212A1244" w14:textId="77777777" w:rsidR="00337160" w:rsidRPr="00A625DA" w:rsidRDefault="00337160">
            <w:pPr>
              <w:pStyle w:val="Date"/>
              <w:rPr>
                <w:rStyle w:val="Emphasis"/>
                <w:sz w:val="22"/>
              </w:rPr>
            </w:pPr>
            <w:r w:rsidRPr="00A625DA">
              <w:rPr>
                <w:rStyle w:val="Emphasis"/>
                <w:sz w:val="22"/>
              </w:rPr>
              <w:fldChar w:fldCharType="begin"/>
            </w:r>
            <w:r w:rsidRPr="00A625DA">
              <w:rPr>
                <w:rStyle w:val="Emphasis"/>
                <w:sz w:val="22"/>
              </w:rPr>
              <w:instrText xml:space="preserve"> IF </w:instrText>
            </w:r>
            <w:r w:rsidRPr="00A625DA">
              <w:rPr>
                <w:rStyle w:val="Emphasis"/>
                <w:sz w:val="22"/>
              </w:rPr>
              <w:fldChar w:fldCharType="begin"/>
            </w:r>
            <w:r w:rsidRPr="00A625DA">
              <w:rPr>
                <w:rStyle w:val="Emphasis"/>
                <w:sz w:val="22"/>
              </w:rPr>
              <w:instrText xml:space="preserve"> DocVariable MonthStart \@ dddd </w:instrText>
            </w:r>
            <w:r w:rsidRPr="00A625DA">
              <w:rPr>
                <w:rStyle w:val="Emphasis"/>
                <w:sz w:val="22"/>
              </w:rPr>
              <w:fldChar w:fldCharType="separate"/>
            </w:r>
            <w:r w:rsidRPr="00A625DA">
              <w:rPr>
                <w:rStyle w:val="Emphasis"/>
                <w:sz w:val="22"/>
              </w:rPr>
              <w:instrText>Thursday</w:instrText>
            </w:r>
            <w:r w:rsidRPr="00A625DA">
              <w:rPr>
                <w:rStyle w:val="Emphasis"/>
                <w:sz w:val="22"/>
              </w:rPr>
              <w:fldChar w:fldCharType="end"/>
            </w:r>
            <w:r w:rsidRPr="00A625DA">
              <w:rPr>
                <w:rStyle w:val="Emphasis"/>
                <w:sz w:val="22"/>
              </w:rPr>
              <w:instrText xml:space="preserve"> = “Sunday" 1 ""\# 0#</w:instrText>
            </w:r>
            <w:r w:rsidRPr="00A625DA">
              <w:rPr>
                <w:rStyle w:val="Emphasis"/>
                <w:sz w:val="22"/>
              </w:rPr>
              <w:fldChar w:fldCharType="end"/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660B8541" w14:textId="569780F2" w:rsidR="00337160" w:rsidRPr="00A625DA" w:rsidRDefault="003002B9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1</w: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IF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DocVariable MonthStart \@ dddd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sz w:val="22"/>
              </w:rPr>
              <w:instrText>Thursday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= “Monday" 1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IF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=A2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noProof/>
                <w:sz w:val="22"/>
              </w:rPr>
              <w:instrText>0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&lt;&gt; 0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=A2+1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sz w:val="22"/>
              </w:rPr>
              <w:instrText>2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"" 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>\# 0#</w:instrText>
            </w:r>
            <w:r w:rsidR="00337160" w:rsidRPr="00A625DA">
              <w:rPr>
                <w:sz w:val="22"/>
              </w:rPr>
              <w:fldChar w:fldCharType="end"/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6304048C" w14:textId="0D3A9537" w:rsidR="00337160" w:rsidRPr="00A625DA" w:rsidRDefault="003002B9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2</w: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IF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DocVariable MonthStart \@ dddd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sz w:val="22"/>
              </w:rPr>
              <w:instrText>Thursday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= “Tuesday" 01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IF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=B2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noProof/>
                <w:sz w:val="22"/>
              </w:rPr>
              <w:instrText>0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&lt;&gt; 0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=B2+1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noProof/>
                <w:sz w:val="22"/>
              </w:rPr>
              <w:instrText>2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"" 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>\# 0#</w:instrText>
            </w:r>
            <w:r w:rsidR="00337160" w:rsidRPr="00A625DA">
              <w:rPr>
                <w:sz w:val="22"/>
              </w:rPr>
              <w:fldChar w:fldCharType="end"/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  <w:vAlign w:val="bottom"/>
          </w:tcPr>
          <w:p w14:paraId="2C2F6B51" w14:textId="1B7B1588" w:rsidR="00337160" w:rsidRPr="00A625DA" w:rsidRDefault="003002B9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3</w: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IF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DocVariable MonthStart \@ dddd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sz w:val="22"/>
              </w:rPr>
              <w:instrText>Thursday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= “Wednesday" 1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IF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=C2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noProof/>
                <w:sz w:val="22"/>
              </w:rPr>
              <w:instrText>0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&lt;&gt; 0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=C2+1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noProof/>
                <w:sz w:val="22"/>
              </w:rPr>
              <w:instrText>2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"" 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>\# 0#</w:instrText>
            </w:r>
            <w:r w:rsidR="00337160" w:rsidRPr="00A625DA">
              <w:rPr>
                <w:sz w:val="22"/>
              </w:rPr>
              <w:fldChar w:fldCharType="end"/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3234D0F4" w14:textId="3FA7D833" w:rsidR="00337160" w:rsidRPr="00A625DA" w:rsidRDefault="003002B9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2F40E1E8" w14:textId="08C38E5C" w:rsidR="00337160" w:rsidRPr="00A625DA" w:rsidRDefault="003002B9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67273CC6" w14:textId="1609CE0E" w:rsidR="00337160" w:rsidRPr="00A625DA" w:rsidRDefault="003002B9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6</w:t>
            </w:r>
          </w:p>
        </w:tc>
      </w:tr>
      <w:tr w:rsidR="00337160" w:rsidRPr="00A625DA" w14:paraId="39CF685D" w14:textId="77777777" w:rsidTr="003517EB">
        <w:trPr>
          <w:trHeight w:hRule="exact" w:val="1037"/>
        </w:trPr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03BC7580" w14:textId="77777777" w:rsidR="00337160" w:rsidRPr="00A625DA" w:rsidRDefault="00337160">
            <w:pPr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6FF45915" w14:textId="7AB3963C" w:rsidR="00337160" w:rsidRPr="00A625DA" w:rsidRDefault="00337160">
            <w:pPr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0C0A7391" w14:textId="7C51174B" w:rsidR="00337160" w:rsidRPr="00A625DA" w:rsidRDefault="00446258">
            <w:pPr>
              <w:rPr>
                <w:sz w:val="10"/>
              </w:rPr>
            </w:pPr>
            <w:r>
              <w:rPr>
                <w:noProof/>
                <w:sz w:val="10"/>
              </w:rPr>
              <mc:AlternateContent>
                <mc:Choice Requires="wpg">
                  <w:drawing>
                    <wp:inline distT="0" distB="0" distL="0" distR="0" wp14:anchorId="4DF792AE" wp14:editId="617FF2A8">
                      <wp:extent cx="993913" cy="1614115"/>
                      <wp:effectExtent l="0" t="0" r="0" b="5715"/>
                      <wp:docPr id="233" name="Group 2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93913" cy="1614115"/>
                                <a:chOff x="0" y="0"/>
                                <a:chExt cx="914400" cy="152793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1" name="Picture 23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">
                                  <a:extLst>
                                    <a:ext uri="{837473B0-CC2E-450A-ABE3-18F120FF3D39}">
                                      <a1611:picAttrSrcUrl xmlns:a1611="http://schemas.microsoft.com/office/drawing/2016/11/main" r:id="rId2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363" y="0"/>
                                  <a:ext cx="870585" cy="6584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32" name="Text Box 232"/>
                              <wps:cNvSpPr txBox="1"/>
                              <wps:spPr>
                                <a:xfrm>
                                  <a:off x="0" y="657989"/>
                                  <a:ext cx="914400" cy="869950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B92599F" w14:textId="1BBCE62A" w:rsidR="002C0D6E" w:rsidRPr="00446258" w:rsidRDefault="006F30D5" w:rsidP="00446258">
                                    <w:hyperlink r:id="rId26" w:history="1">
                                      <w:r w:rsidR="002C0D6E" w:rsidRPr="00446258">
                                        <w:rPr>
                                          <w:rStyle w:val="Hyperlink"/>
                                        </w:rPr>
                                        <w:t>This Photo</w:t>
                                      </w:r>
                                    </w:hyperlink>
                                    <w:r w:rsidR="002C0D6E" w:rsidRPr="00446258">
                                      <w:t xml:space="preserve"> by Unknown Author is licensed under </w:t>
                                    </w:r>
                                    <w:hyperlink r:id="rId27" w:history="1">
                                      <w:r w:rsidR="002C0D6E" w:rsidRPr="00446258">
                                        <w:rPr>
                                          <w:rStyle w:val="Hyperlink"/>
                                        </w:rPr>
                                        <w:t>CC BY-NC-ND</w:t>
                                      </w:r>
                                    </w:hyperlink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F792AE" id="Group 233" o:spid="_x0000_s1038" style="width:78.25pt;height:127.1pt;mso-position-horizontal-relative:char;mso-position-vertical-relative:line" coordsize="9144,15279" o:gfxdata="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">
                      <v:shape id="Picture 231" o:spid="_x0000_s1039" type="#_x0000_t75" style="position:absolute;left:223;width:8706;height:6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">
                        <v:imagedata r:id="rId28" o:title=""/>
                      </v:shape>
                      <v:shape id="Text Box 232" o:spid="_x0000_s1040" type="#_x0000_t202" style="position:absolute;top:6579;width:9144;height:87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" stroked="f">
                        <v:textbox>
                          <w:txbxContent>
                            <w:p w14:paraId="0B92599F" w14:textId="1BBCE62A" w:rsidR="002C0D6E" w:rsidRPr="00446258" w:rsidRDefault="00153A2E" w:rsidP="00446258">
                              <w:hyperlink r:id="rId29" w:history="1">
                                <w:r w:rsidR="002C0D6E" w:rsidRPr="00446258">
                                  <w:rPr>
                                    <w:rStyle w:val="Hyperlink"/>
                                  </w:rPr>
                                  <w:t>This Photo</w:t>
                                </w:r>
                              </w:hyperlink>
                              <w:r w:rsidR="002C0D6E" w:rsidRPr="00446258">
                                <w:t xml:space="preserve"> by Unknown Author is licensed under </w:t>
                              </w:r>
                              <w:hyperlink r:id="rId30" w:history="1">
                                <w:r w:rsidR="002C0D6E" w:rsidRPr="00446258">
                                  <w:rPr>
                                    <w:rStyle w:val="Hyperlink"/>
                                  </w:rPr>
                                  <w:t>CC BY-NC-ND</w:t>
                                </w:r>
                              </w:hyperlink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</w:tcPr>
          <w:p w14:paraId="08003BC0" w14:textId="77777777" w:rsidR="00337160" w:rsidRPr="00A625DA" w:rsidRDefault="00337160">
            <w:pPr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  <w:vAlign w:val="center"/>
          </w:tcPr>
          <w:p w14:paraId="0C00DF76" w14:textId="13F4A7A5" w:rsidR="00337160" w:rsidRPr="00A625DA" w:rsidRDefault="00337160" w:rsidP="003517EB">
            <w:pPr>
              <w:rPr>
                <w:b/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188979E0" w14:textId="093AA283" w:rsidR="00402513" w:rsidRPr="00A625DA" w:rsidRDefault="00C96F0A" w:rsidP="00402513">
            <w:pPr>
              <w:rPr>
                <w:b/>
                <w:sz w:val="16"/>
                <w:szCs w:val="24"/>
              </w:rPr>
            </w:pPr>
            <w:r w:rsidRPr="00A625DA">
              <w:rPr>
                <w:noProof/>
                <w:sz w:val="16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0736" behindDoc="0" locked="0" layoutInCell="1" allowOverlap="1" wp14:anchorId="76B86FC5" wp14:editId="048D0481">
                      <wp:simplePos x="0" y="0"/>
                      <wp:positionH relativeFrom="column">
                        <wp:posOffset>117475</wp:posOffset>
                      </wp:positionH>
                      <wp:positionV relativeFrom="paragraph">
                        <wp:posOffset>-84455</wp:posOffset>
                      </wp:positionV>
                      <wp:extent cx="1206500" cy="850900"/>
                      <wp:effectExtent l="0" t="0" r="0" b="6350"/>
                      <wp:wrapNone/>
                      <wp:docPr id="234" name="Text Box 2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06500" cy="850900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00B0F0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773E233F" w14:textId="51EE4BF0" w:rsidR="002C0D6E" w:rsidRPr="001D11B6" w:rsidRDefault="002C0D6E" w:rsidP="009A2298">
                                  <w:pPr>
                                    <w:jc w:val="center"/>
                                    <w:rPr>
                                      <w:color w:val="auto"/>
                                    </w:rPr>
                                  </w:pPr>
                                  <w:r w:rsidRPr="001D11B6">
                                    <w:rPr>
                                      <w:b/>
                                      <w:color w:val="auto"/>
                                    </w:rPr>
                                    <w:t xml:space="preserve">Share your favorite tailgate recipe! </w:t>
                                  </w:r>
                                  <w:r w:rsidR="00C96F0A">
                                    <w:rPr>
                                      <w:b/>
                                      <w:color w:val="auto"/>
                                    </w:rPr>
                                    <w:t>Best phot</w:t>
                                  </w:r>
                                  <w:r w:rsidR="006A7EFD">
                                    <w:rPr>
                                      <w:b/>
                                      <w:color w:val="auto"/>
                                    </w:rPr>
                                    <w:t>o</w:t>
                                  </w:r>
                                  <w:r w:rsidR="00C96F0A">
                                    <w:rPr>
                                      <w:b/>
                                      <w:color w:val="auto"/>
                                    </w:rPr>
                                    <w:t xml:space="preserve"> wins a $25 gift</w:t>
                                  </w:r>
                                  <w:r w:rsidR="00BB018D">
                                    <w:rPr>
                                      <w:b/>
                                      <w:color w:val="auto"/>
                                    </w:rPr>
                                    <w:t xml:space="preserve"> </w:t>
                                  </w:r>
                                  <w:r w:rsidR="00C96F0A">
                                    <w:rPr>
                                      <w:b/>
                                      <w:color w:val="auto"/>
                                    </w:rPr>
                                    <w:t>card!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6B86FC5" id="Text Box 234" o:spid="_x0000_s1041" style="position:absolute;margin-left:9.25pt;margin-top:-6.65pt;width:95pt;height:67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" fillcolor="#00b0f0" stroked="f" strokeweight="1pt">
                      <v:stroke joinstyle="miter"/>
                      <v:textbox>
                        <w:txbxContent>
                          <w:p w14:paraId="773E233F" w14:textId="51EE4BF0" w:rsidR="002C0D6E" w:rsidRPr="001D11B6" w:rsidRDefault="002C0D6E" w:rsidP="009A2298">
                            <w:pPr>
                              <w:jc w:val="center"/>
                              <w:rPr>
                                <w:color w:val="auto"/>
                              </w:rPr>
                            </w:pPr>
                            <w:r w:rsidRPr="001D11B6">
                              <w:rPr>
                                <w:b/>
                                <w:color w:val="auto"/>
                              </w:rPr>
                              <w:t xml:space="preserve">Share your favorite tailgate recipe! </w:t>
                            </w:r>
                            <w:r w:rsidR="00C96F0A">
                              <w:rPr>
                                <w:b/>
                                <w:color w:val="auto"/>
                              </w:rPr>
                              <w:t>Best phot</w:t>
                            </w:r>
                            <w:r w:rsidR="006A7EFD">
                              <w:rPr>
                                <w:b/>
                                <w:color w:val="auto"/>
                              </w:rPr>
                              <w:t>o</w:t>
                            </w:r>
                            <w:r w:rsidR="00C96F0A">
                              <w:rPr>
                                <w:b/>
                                <w:color w:val="auto"/>
                              </w:rPr>
                              <w:t xml:space="preserve"> wins a $25 gift</w:t>
                            </w:r>
                            <w:r w:rsidR="00BB018D">
                              <w:rPr>
                                <w:b/>
                                <w:color w:val="auto"/>
                              </w:rPr>
                              <w:t xml:space="preserve"> </w:t>
                            </w:r>
                            <w:r w:rsidR="00C96F0A">
                              <w:rPr>
                                <w:b/>
                                <w:color w:val="auto"/>
                              </w:rPr>
                              <w:t>card!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="00DA2785">
              <w:rPr>
                <w:b/>
                <w:noProof/>
                <w:sz w:val="10"/>
              </w:rPr>
              <w:drawing>
                <wp:anchor distT="0" distB="0" distL="114300" distR="114300" simplePos="0" relativeHeight="251918336" behindDoc="0" locked="0" layoutInCell="1" allowOverlap="1" wp14:anchorId="32428215" wp14:editId="30F28ACD">
                  <wp:simplePos x="0" y="0"/>
                  <wp:positionH relativeFrom="column">
                    <wp:posOffset>-293839</wp:posOffset>
                  </wp:positionH>
                  <wp:positionV relativeFrom="paragraph">
                    <wp:posOffset>168248</wp:posOffset>
                  </wp:positionV>
                  <wp:extent cx="658495" cy="658495"/>
                  <wp:effectExtent l="0" t="0" r="8255" b="0"/>
                  <wp:wrapNone/>
                  <wp:docPr id="10" name="Graphic 10" descr="Footba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football.svg"/>
                          <pic:cNvPicPr/>
                        </pic:nvPicPr>
                        <pic:blipFill>
                          <a:blip r:embed="rId31">
                            <a:extLst>
                              <a:ext uri="{96DAC541-7B7A-43D3-8B79-37D633B846F1}">
                                <asvg:svgBlip xmlns:asvg="http://schemas.microsoft.com/office/drawing/2016/SVG/main" r:embed="rId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495" cy="6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02513" w:rsidRPr="00A625DA">
              <w:rPr>
                <w:b/>
                <w:sz w:val="16"/>
                <w:szCs w:val="24"/>
              </w:rPr>
              <w:t xml:space="preserve"> </w:t>
            </w:r>
          </w:p>
          <w:p w14:paraId="6D154F34" w14:textId="0CBE8CBD" w:rsidR="00402513" w:rsidRPr="00A625DA" w:rsidRDefault="00402513" w:rsidP="00402513">
            <w:pPr>
              <w:rPr>
                <w:b/>
                <w:sz w:val="16"/>
                <w:szCs w:val="24"/>
              </w:rPr>
            </w:pPr>
          </w:p>
          <w:p w14:paraId="573ECDF3" w14:textId="7B2F0B17" w:rsidR="00402513" w:rsidRPr="00A625DA" w:rsidRDefault="00402513" w:rsidP="00402513">
            <w:pPr>
              <w:spacing w:line="240" w:lineRule="auto"/>
              <w:jc w:val="right"/>
              <w:rPr>
                <w:b/>
                <w:sz w:val="16"/>
              </w:rPr>
            </w:pPr>
          </w:p>
          <w:p w14:paraId="1F6FD685" w14:textId="77777777" w:rsidR="00337160" w:rsidRPr="00A625DA" w:rsidRDefault="00337160" w:rsidP="00402513">
            <w:pPr>
              <w:rPr>
                <w:b/>
                <w:sz w:val="16"/>
                <w:szCs w:val="24"/>
              </w:rPr>
            </w:pP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</w:tcPr>
          <w:p w14:paraId="20856DBB" w14:textId="7CB2DEC5" w:rsidR="00337160" w:rsidRPr="00A625DA" w:rsidRDefault="00337160" w:rsidP="009A2298">
            <w:pPr>
              <w:jc w:val="center"/>
              <w:rPr>
                <w:sz w:val="10"/>
              </w:rPr>
            </w:pPr>
          </w:p>
        </w:tc>
      </w:tr>
      <w:tr w:rsidR="00337160" w:rsidRPr="00A625DA" w14:paraId="76CA3338" w14:textId="77777777" w:rsidTr="003517EB"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64E391EC" w14:textId="628CD234" w:rsidR="00337160" w:rsidRPr="00A625DA" w:rsidRDefault="003002B9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7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0961F848" w14:textId="0761D032" w:rsidR="00337160" w:rsidRPr="00A625DA" w:rsidRDefault="003002B9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0E7EAB11" w14:textId="23E6B933" w:rsidR="00337160" w:rsidRPr="00A625DA" w:rsidRDefault="003002B9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9</w:t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2C75548A" w14:textId="1C92456C" w:rsidR="00337160" w:rsidRPr="00A625DA" w:rsidRDefault="003002B9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2C38EFCD" w14:textId="6636F479" w:rsidR="00337160" w:rsidRPr="00A625DA" w:rsidRDefault="003002B9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11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1F5451C2" w14:textId="3D2F5435" w:rsidR="00337160" w:rsidRPr="00A625DA" w:rsidRDefault="003002B9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12</w:t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00D1417E" w14:textId="270DDD88" w:rsidR="00337160" w:rsidRPr="00A625DA" w:rsidRDefault="003002B9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13</w:t>
            </w:r>
          </w:p>
        </w:tc>
      </w:tr>
      <w:tr w:rsidR="00563F0A" w:rsidRPr="00A625DA" w14:paraId="40EDD159" w14:textId="77777777" w:rsidTr="00CE0FEF">
        <w:trPr>
          <w:trHeight w:hRule="exact" w:val="1037"/>
        </w:trPr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461BF13E" w14:textId="10AAE2B0" w:rsidR="00563F0A" w:rsidRPr="00A625DA" w:rsidRDefault="001B6D84" w:rsidP="00563F0A">
            <w:pPr>
              <w:jc w:val="center"/>
              <w:rPr>
                <w:sz w:val="16"/>
                <w:szCs w:val="24"/>
              </w:rPr>
            </w:pPr>
            <w:r>
              <w:rPr>
                <w:noProof/>
                <w:sz w:val="16"/>
                <w:szCs w:val="24"/>
              </w:rPr>
              <w:drawing>
                <wp:anchor distT="0" distB="0" distL="114300" distR="114300" simplePos="0" relativeHeight="251706880" behindDoc="0" locked="0" layoutInCell="1" allowOverlap="1" wp14:anchorId="06C7295F" wp14:editId="63C3AE51">
                  <wp:simplePos x="0" y="0"/>
                  <wp:positionH relativeFrom="column">
                    <wp:posOffset>101876</wp:posOffset>
                  </wp:positionH>
                  <wp:positionV relativeFrom="paragraph">
                    <wp:posOffset>-41026</wp:posOffset>
                  </wp:positionV>
                  <wp:extent cx="989069" cy="774672"/>
                  <wp:effectExtent l="0" t="0" r="1905" b="6985"/>
                  <wp:wrapNone/>
                  <wp:docPr id="235" name="Picture 235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download (1).jfif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069" cy="774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  <w:vAlign w:val="center"/>
          </w:tcPr>
          <w:p w14:paraId="3902AD51" w14:textId="27B630EA" w:rsidR="00563F0A" w:rsidRPr="00A625DA" w:rsidRDefault="00563F0A" w:rsidP="00563F0A">
            <w:pPr>
              <w:rPr>
                <w:b/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  <w:vAlign w:val="center"/>
          </w:tcPr>
          <w:p w14:paraId="36BFD571" w14:textId="61D47E73" w:rsidR="005150DD" w:rsidRPr="00A625DA" w:rsidRDefault="005150DD" w:rsidP="005150DD">
            <w:pPr>
              <w:rPr>
                <w:b/>
                <w:sz w:val="20"/>
                <w:szCs w:val="24"/>
              </w:rPr>
            </w:pPr>
            <w:r w:rsidRPr="00A625DA">
              <w:rPr>
                <w:b/>
                <w:sz w:val="20"/>
                <w:szCs w:val="24"/>
              </w:rPr>
              <w:t xml:space="preserve"> </w:t>
            </w:r>
          </w:p>
          <w:p w14:paraId="786C21CB" w14:textId="0441B4F6" w:rsidR="005150DD" w:rsidRPr="00A625DA" w:rsidRDefault="005150DD" w:rsidP="005150DD">
            <w:pPr>
              <w:rPr>
                <w:b/>
                <w:sz w:val="20"/>
                <w:szCs w:val="24"/>
              </w:rPr>
            </w:pPr>
          </w:p>
          <w:p w14:paraId="67596F77" w14:textId="145F0EC0" w:rsidR="00563F0A" w:rsidRPr="00A625DA" w:rsidRDefault="00563F0A" w:rsidP="003B60C5">
            <w:pPr>
              <w:jc w:val="center"/>
              <w:rPr>
                <w:b/>
                <w:sz w:val="10"/>
              </w:rPr>
            </w:pP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</w:tcPr>
          <w:p w14:paraId="6D1618D8" w14:textId="77777777" w:rsidR="00563F0A" w:rsidRPr="00A625DA" w:rsidRDefault="00563F0A" w:rsidP="00563F0A">
            <w:pPr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03C416E6" w14:textId="52C57B60" w:rsidR="00563F0A" w:rsidRPr="00A625DA" w:rsidRDefault="00890D2C" w:rsidP="00563F0A">
            <w:pPr>
              <w:rPr>
                <w:sz w:val="10"/>
              </w:rPr>
            </w:pPr>
            <w:r>
              <w:rPr>
                <w:noProof/>
              </w:rPr>
              <w:drawing>
                <wp:inline distT="0" distB="0" distL="0" distR="0" wp14:anchorId="25B75D04" wp14:editId="65033D14">
                  <wp:extent cx="528320" cy="658495"/>
                  <wp:effectExtent l="0" t="0" r="5080" b="8255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320" cy="6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14AF35EC" w14:textId="295F4A94" w:rsidR="00563F0A" w:rsidRPr="00A625DA" w:rsidRDefault="00563F0A" w:rsidP="00563F0A">
            <w:pPr>
              <w:jc w:val="center"/>
              <w:rPr>
                <w:sz w:val="10"/>
              </w:rPr>
            </w:pP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</w:tcPr>
          <w:p w14:paraId="20B45356" w14:textId="77777777" w:rsidR="00563F0A" w:rsidRPr="00A625DA" w:rsidRDefault="00563F0A" w:rsidP="00563F0A">
            <w:pPr>
              <w:rPr>
                <w:sz w:val="10"/>
              </w:rPr>
            </w:pPr>
          </w:p>
        </w:tc>
      </w:tr>
      <w:tr w:rsidR="00563F0A" w:rsidRPr="00A625DA" w14:paraId="5013C714" w14:textId="77777777" w:rsidTr="003517EB"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7E852BA1" w14:textId="24A95D3A" w:rsidR="00563F0A" w:rsidRPr="00A625DA" w:rsidRDefault="003002B9" w:rsidP="00563F0A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14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55E7B9B2" w14:textId="137F3B28" w:rsidR="00563F0A" w:rsidRPr="00A625DA" w:rsidRDefault="00C24280" w:rsidP="00563F0A">
            <w:pPr>
              <w:pStyle w:val="Date"/>
              <w:rPr>
                <w:sz w:val="22"/>
              </w:rPr>
            </w:pPr>
            <w:r>
              <w:rPr>
                <w:rFonts w:ascii="Calibri" w:hAnsi="Calibri" w:cs="Calibri"/>
                <w:noProof/>
              </w:rPr>
              <w:drawing>
                <wp:anchor distT="0" distB="0" distL="114300" distR="114300" simplePos="0" relativeHeight="251934720" behindDoc="0" locked="0" layoutInCell="1" allowOverlap="1" wp14:anchorId="2BDB051A" wp14:editId="553359AF">
                  <wp:simplePos x="0" y="0"/>
                  <wp:positionH relativeFrom="column">
                    <wp:posOffset>205740</wp:posOffset>
                  </wp:positionH>
                  <wp:positionV relativeFrom="paragraph">
                    <wp:posOffset>-158750</wp:posOffset>
                  </wp:positionV>
                  <wp:extent cx="780415" cy="780415"/>
                  <wp:effectExtent l="0" t="0" r="0" b="635"/>
                  <wp:wrapNone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0415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412C6">
              <w:rPr>
                <w:rFonts w:ascii="Calibri" w:hAnsi="Calibri" w:cs="Calibr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18144" behindDoc="0" locked="0" layoutInCell="1" allowOverlap="1" wp14:anchorId="56686211" wp14:editId="1A41DB4E">
                      <wp:simplePos x="0" y="0"/>
                      <wp:positionH relativeFrom="column">
                        <wp:posOffset>1293496</wp:posOffset>
                      </wp:positionH>
                      <wp:positionV relativeFrom="paragraph">
                        <wp:posOffset>204470</wp:posOffset>
                      </wp:positionV>
                      <wp:extent cx="1357573" cy="762001"/>
                      <wp:effectExtent l="0" t="0" r="0" b="19050"/>
                      <wp:wrapNone/>
                      <wp:docPr id="253" name="Group 2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57573" cy="762001"/>
                                <a:chOff x="77457" y="0"/>
                                <a:chExt cx="1379958" cy="858101"/>
                              </a:xfrm>
                            </wpg:grpSpPr>
                            <wps:wsp>
                              <wps:cNvPr id="55" name="Text Box 55"/>
                              <wps:cNvSpPr txBox="1"/>
                              <wps:spPr>
                                <a:xfrm>
                                  <a:off x="77457" y="402441"/>
                                  <a:ext cx="1324505" cy="45566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7030A0"/>
                                </a:solidFill>
                                <a:ln w="3175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31EFA6C9" w14:textId="49E83CE7" w:rsidR="002C0D6E" w:rsidRPr="00C1389C" w:rsidRDefault="002C0D6E" w:rsidP="00957E88">
                                    <w:pPr>
                                      <w:jc w:val="center"/>
                                      <w:rPr>
                                        <w:rFonts w:ascii="Calibri" w:hAnsi="Calibri" w:cs="Calibri"/>
                                        <w:color w:val="FFFFFF" w:themeColor="background1"/>
                                      </w:rPr>
                                    </w:pPr>
                                    <w:r w:rsidRPr="00C1389C">
                                      <w:rPr>
                                        <w:rFonts w:ascii="Calibri" w:hAnsi="Calibri" w:cs="Calibri"/>
                                        <w:b/>
                                        <w:color w:val="FFFFFF" w:themeColor="background1"/>
                                      </w:rPr>
                                      <w:t>Wear green, gold</w:t>
                                    </w:r>
                                    <w:r w:rsidR="009412C6">
                                      <w:rPr>
                                        <w:rFonts w:ascii="Calibri" w:hAnsi="Calibri" w:cs="Calibri"/>
                                        <w:b/>
                                        <w:color w:val="FFFFFF" w:themeColor="background1"/>
                                      </w:rPr>
                                      <w:t xml:space="preserve"> &amp;</w:t>
                                    </w:r>
                                    <w:r w:rsidRPr="00C1389C">
                                      <w:rPr>
                                        <w:rFonts w:ascii="Calibri" w:hAnsi="Calibri" w:cs="Calibri"/>
                                        <w:b/>
                                        <w:color w:val="FFFFFF" w:themeColor="background1"/>
                                      </w:rPr>
                                      <w:t xml:space="preserve"> purple for Mardi Gras</w:t>
                                    </w:r>
                                    <w:r w:rsidR="009412C6">
                                      <w:rPr>
                                        <w:rFonts w:ascii="Calibri" w:hAnsi="Calibri" w:cs="Calibri"/>
                                        <w:b/>
                                        <w:color w:val="FFFFFF" w:themeColor="background1"/>
                                      </w:rPr>
                                      <w:t>!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1" name="Picture 3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1385" y="0"/>
                                  <a:ext cx="1256030" cy="62801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6686211" id="Group 253" o:spid="_x0000_s1042" style="position:absolute;left:0;text-align:left;margin-left:101.85pt;margin-top:16.1pt;width:106.9pt;height:60pt;z-index:251718144;mso-position-horizontal-relative:text;mso-position-vertical-relative:text;mso-width-relative:margin;mso-height-relative:margin" coordorigin="774" coordsize="13799,85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">
                      <v:roundrect id="Text Box 55" o:spid="_x0000_s1043" style="position:absolute;left:774;top:4024;width:13245;height:455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" fillcolor="#7030a0" strokecolor="black [3213]" strokeweight=".25pt">
                        <v:stroke joinstyle="miter"/>
                        <v:textbox inset="3.6pt,,3.6pt">
                          <w:txbxContent>
                            <w:p w14:paraId="31EFA6C9" w14:textId="49E83CE7" w:rsidR="002C0D6E" w:rsidRPr="00C1389C" w:rsidRDefault="002C0D6E" w:rsidP="00957E88">
                              <w:pPr>
                                <w:jc w:val="center"/>
                                <w:rPr>
                                  <w:rFonts w:ascii="Calibri" w:hAnsi="Calibri" w:cs="Calibri"/>
                                  <w:color w:val="FFFFFF" w:themeColor="background1"/>
                                </w:rPr>
                              </w:pPr>
                              <w:r w:rsidRPr="00C1389C"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</w:rPr>
                                <w:t>Wear green, gold</w:t>
                              </w:r>
                              <w:r w:rsidR="009412C6"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</w:rPr>
                                <w:t xml:space="preserve"> &amp;</w:t>
                              </w:r>
                              <w:r w:rsidRPr="00C1389C"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</w:rPr>
                                <w:t xml:space="preserve"> purple for Mardi Gras</w:t>
                              </w:r>
                              <w:r w:rsidR="009412C6"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</w:rPr>
                                <w:t>!</w:t>
                              </w:r>
                            </w:p>
                          </w:txbxContent>
                        </v:textbox>
                      </v:roundre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31" o:spid="_x0000_s1044" type="#_x0000_t75" style="position:absolute;left:2013;width:12561;height:6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">
                        <v:imagedata r:id="rId37" o:title=""/>
                      </v:shape>
                    </v:group>
                  </w:pict>
                </mc:Fallback>
              </mc:AlternateContent>
            </w:r>
            <w:r w:rsidR="003002B9">
              <w:rPr>
                <w:sz w:val="22"/>
              </w:rPr>
              <w:t>15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35CBC565" w14:textId="27AA4CD9" w:rsidR="00563F0A" w:rsidRPr="00A625DA" w:rsidRDefault="00A334C6" w:rsidP="00563F0A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1</w:t>
            </w:r>
            <w:r w:rsidR="003002B9">
              <w:rPr>
                <w:sz w:val="22"/>
              </w:rPr>
              <w:t>6</w:t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65608476" w14:textId="45E6DF0F" w:rsidR="00563F0A" w:rsidRPr="00A625DA" w:rsidRDefault="00A334C6" w:rsidP="00563F0A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1</w:t>
            </w:r>
            <w:r w:rsidR="003002B9">
              <w:rPr>
                <w:sz w:val="22"/>
              </w:rPr>
              <w:t>7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42C69BBA" w14:textId="65D59629" w:rsidR="00563F0A" w:rsidRPr="00A625DA" w:rsidRDefault="00A334C6" w:rsidP="00563F0A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1</w:t>
            </w:r>
            <w:r w:rsidR="003002B9">
              <w:rPr>
                <w:sz w:val="22"/>
              </w:rPr>
              <w:t>8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585107E2" w14:textId="47BCC6FD" w:rsidR="00563F0A" w:rsidRPr="00A625DA" w:rsidRDefault="001B5920" w:rsidP="00563F0A">
            <w:pPr>
              <w:pStyle w:val="Date"/>
              <w:rPr>
                <w:sz w:val="22"/>
              </w:rPr>
            </w:pPr>
            <w:r w:rsidRPr="00A625DA">
              <w:rPr>
                <w:noProof/>
                <w:sz w:val="16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586048" behindDoc="0" locked="0" layoutInCell="1" allowOverlap="1" wp14:anchorId="0E257AEA" wp14:editId="484B186F">
                      <wp:simplePos x="0" y="0"/>
                      <wp:positionH relativeFrom="column">
                        <wp:posOffset>-770255</wp:posOffset>
                      </wp:positionH>
                      <wp:positionV relativeFrom="paragraph">
                        <wp:posOffset>-784612</wp:posOffset>
                      </wp:positionV>
                      <wp:extent cx="1066800" cy="771277"/>
                      <wp:effectExtent l="0" t="0" r="19050" b="10160"/>
                      <wp:wrapNone/>
                      <wp:docPr id="201" name="Text Box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66800" cy="771277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00B0F0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A0C0F8B" w14:textId="40DDD12C" w:rsidR="002C0D6E" w:rsidRDefault="002C0D6E" w:rsidP="00890D2C">
                                  <w:pPr>
                                    <w:jc w:val="center"/>
                                  </w:pPr>
                                  <w:r>
                                    <w:rPr>
                                      <w:b/>
                                      <w:color w:val="FFFFFF" w:themeColor="background1"/>
                                    </w:rPr>
                                    <w:t xml:space="preserve">Share a baby picture for a fun virtual guessing game!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E257AEA" id="Text Box 201" o:spid="_x0000_s1042" style="position:absolute;left:0;text-align:left;margin-left:-60.65pt;margin-top:-61.8pt;width:84pt;height:60.75pt;z-index: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" fillcolor="#00b0f0" strokecolor="black [3213]" strokeweight="1pt">
                      <v:stroke joinstyle="miter"/>
                      <v:textbox>
                        <w:txbxContent>
                          <w:p w14:paraId="2A0C0F8B" w14:textId="40DDD12C" w:rsidR="002C0D6E" w:rsidRDefault="002C0D6E" w:rsidP="00890D2C">
                            <w:pPr>
                              <w:jc w:val="center"/>
                            </w:pPr>
                            <w:r>
                              <w:rPr>
                                <w:b/>
                                <w:color w:val="FFFFFF" w:themeColor="background1"/>
                              </w:rPr>
                              <w:t xml:space="preserve">Share a baby picture for a fun virtual guessing game! 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="00A334C6">
              <w:rPr>
                <w:sz w:val="22"/>
              </w:rPr>
              <w:t>1</w:t>
            </w:r>
            <w:r w:rsidR="003002B9">
              <w:rPr>
                <w:sz w:val="22"/>
              </w:rPr>
              <w:t>9</w:t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37A856B9" w14:textId="2A39070E" w:rsidR="00563F0A" w:rsidRPr="003002B9" w:rsidRDefault="003002B9" w:rsidP="00563F0A">
            <w:pPr>
              <w:pStyle w:val="Date"/>
              <w:rPr>
                <w:rStyle w:val="Emphasis"/>
                <w:sz w:val="22"/>
                <w:szCs w:val="22"/>
              </w:rPr>
            </w:pPr>
            <w:r w:rsidRPr="003002B9">
              <w:rPr>
                <w:rStyle w:val="Emphasis"/>
                <w:sz w:val="22"/>
                <w:szCs w:val="22"/>
              </w:rPr>
              <w:t>20</w:t>
            </w:r>
          </w:p>
        </w:tc>
      </w:tr>
      <w:tr w:rsidR="00563F0A" w:rsidRPr="00A625DA" w14:paraId="0D96628B" w14:textId="77777777" w:rsidTr="003517EB">
        <w:tblPrEx>
          <w:tblCellMar>
            <w:left w:w="108" w:type="dxa"/>
            <w:right w:w="108" w:type="dxa"/>
          </w:tblCellMar>
        </w:tblPrEx>
        <w:trPr>
          <w:trHeight w:hRule="exact" w:val="1037"/>
        </w:trPr>
        <w:tc>
          <w:tcPr>
            <w:tcW w:w="714" w:type="pct"/>
            <w:shd w:val="clear" w:color="auto" w:fill="FFFFFF" w:themeFill="background1"/>
          </w:tcPr>
          <w:p w14:paraId="21C93C3C" w14:textId="41E944C7" w:rsidR="00563F0A" w:rsidRPr="00A625DA" w:rsidRDefault="0087323D" w:rsidP="00563F0A">
            <w:pPr>
              <w:rPr>
                <w:sz w:val="10"/>
              </w:rPr>
            </w:pPr>
            <w:r>
              <w:rPr>
                <w:noProof/>
                <w:sz w:val="10"/>
              </w:rPr>
              <mc:AlternateContent>
                <mc:Choice Requires="wpg">
                  <w:drawing>
                    <wp:inline distT="0" distB="0" distL="0" distR="0" wp14:anchorId="2D005592" wp14:editId="3EEA69BC">
                      <wp:extent cx="978011" cy="1461023"/>
                      <wp:effectExtent l="0" t="0" r="0" b="6350"/>
                      <wp:docPr id="242" name="Group 24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78011" cy="1461023"/>
                                <a:chOff x="0" y="-51833"/>
                                <a:chExt cx="1033475" cy="1579980"/>
                              </a:xfrm>
                            </wpg:grpSpPr>
                            <wps:wsp>
                              <wps:cNvPr id="241" name="Text Box 241"/>
                              <wps:cNvSpPr txBox="1"/>
                              <wps:spPr>
                                <a:xfrm>
                                  <a:off x="0" y="658197"/>
                                  <a:ext cx="972820" cy="869950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9B0D4F4" w14:textId="515B67FC" w:rsidR="002C0D6E" w:rsidRPr="0087323D" w:rsidRDefault="006F30D5" w:rsidP="0087323D">
                                    <w:hyperlink r:id="rId38" w:history="1">
                                      <w:r w:rsidR="002C0D6E" w:rsidRPr="0087323D">
                                        <w:rPr>
                                          <w:rStyle w:val="Hyperlink"/>
                                        </w:rPr>
                                        <w:t>This Photo</w:t>
                                      </w:r>
                                    </w:hyperlink>
                                    <w:r w:rsidR="002C0D6E" w:rsidRPr="0087323D">
                                      <w:t xml:space="preserve"> by Unknown Author is licensed under </w:t>
                                    </w:r>
                                    <w:hyperlink r:id="rId39" w:history="1">
                                      <w:r w:rsidR="002C0D6E" w:rsidRPr="0087323D">
                                        <w:rPr>
                                          <w:rStyle w:val="Hyperlink"/>
                                        </w:rPr>
                                        <w:t>CC BY-NC</w:t>
                                      </w:r>
                                    </w:hyperlink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40" name="Picture 24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0">
                                  <a:extLst>
                                    <a:ext uri="{837473B0-CC2E-450A-ABE3-18F120FF3D39}">
                                      <a1611:picAttrSrcUrl xmlns:a1611="http://schemas.microsoft.com/office/drawing/2016/11/main" r:id="rId38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020" y="-51833"/>
                                  <a:ext cx="973455" cy="6584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005592" id="Group 242" o:spid="_x0000_s1046" style="width:77pt;height:115.05pt;mso-position-horizontal-relative:char;mso-position-vertical-relative:line" coordorigin=",-518" coordsize="10334,157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"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241" o:spid="_x0000_s1047" type="#_x0000_t202" style="position:absolute;top:6581;width:9728;height:87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" stroked="f">
                        <v:textbox>
                          <w:txbxContent>
                            <w:p w14:paraId="39B0D4F4" w14:textId="515B67FC" w:rsidR="002C0D6E" w:rsidRPr="0087323D" w:rsidRDefault="006F30D5" w:rsidP="0087323D">
                              <w:hyperlink r:id="rId41" w:history="1">
                                <w:r w:rsidR="002C0D6E" w:rsidRPr="0087323D">
                                  <w:rPr>
                                    <w:rStyle w:val="Hyperlink"/>
                                  </w:rPr>
                                  <w:t>This Photo</w:t>
                                </w:r>
                              </w:hyperlink>
                              <w:r w:rsidR="002C0D6E" w:rsidRPr="0087323D">
                                <w:t xml:space="preserve"> by Unknown Author is licensed under </w:t>
                              </w:r>
                              <w:hyperlink r:id="rId42" w:history="1">
                                <w:r w:rsidR="002C0D6E" w:rsidRPr="0087323D">
                                  <w:rPr>
                                    <w:rStyle w:val="Hyperlink"/>
                                  </w:rPr>
                                  <w:t>CC BY-NC</w:t>
                                </w:r>
                              </w:hyperlink>
                            </w:p>
                          </w:txbxContent>
                        </v:textbox>
                      </v:shape>
                      <v:shape id="Picture 240" o:spid="_x0000_s1048" type="#_x0000_t75" style="position:absolute;left:600;top:-518;width:9734;height:6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">
                        <v:imagedata r:id="rId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4" w:type="pct"/>
            <w:shd w:val="clear" w:color="auto" w:fill="FFFFFF" w:themeFill="background1"/>
          </w:tcPr>
          <w:p w14:paraId="082005DF" w14:textId="3ACF9758" w:rsidR="00563F0A" w:rsidRPr="00A625DA" w:rsidRDefault="00D62E59" w:rsidP="005150DD">
            <w:pPr>
              <w:jc w:val="center"/>
              <w:rPr>
                <w:sz w:val="1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33696" behindDoc="0" locked="0" layoutInCell="1" allowOverlap="1" wp14:anchorId="622A5583" wp14:editId="5C80BBF9">
                      <wp:simplePos x="0" y="0"/>
                      <wp:positionH relativeFrom="column">
                        <wp:posOffset>-84455</wp:posOffset>
                      </wp:positionH>
                      <wp:positionV relativeFrom="paragraph">
                        <wp:posOffset>287655</wp:posOffset>
                      </wp:positionV>
                      <wp:extent cx="1279525" cy="445144"/>
                      <wp:effectExtent l="0" t="0" r="0" b="0"/>
                      <wp:wrapNone/>
                      <wp:docPr id="2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79525" cy="445144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352C2BED" w14:textId="1CF53771" w:rsidR="00D62E59" w:rsidRPr="00C1389C" w:rsidRDefault="00D62E59" w:rsidP="00D62E59">
                                  <w:pPr>
                                    <w:jc w:val="center"/>
                                    <w:rPr>
                                      <w:rFonts w:ascii="Calibri" w:hAnsi="Calibri" w:cs="Calibri"/>
                                      <w:color w:val="auto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b/>
                                      <w:color w:val="auto"/>
                                    </w:rPr>
                                    <w:t>Check your inbox for fun</w:t>
                                  </w:r>
                                  <w:r w:rsidR="004B267B">
                                    <w:rPr>
                                      <w:rFonts w:ascii="Calibri" w:hAnsi="Calibri" w:cs="Calibri"/>
                                      <w:b/>
                                      <w:color w:val="auto"/>
                                    </w:rPr>
                                    <w:t xml:space="preserve"> presidential facts!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22A5583" id="_x0000_s1049" style="position:absolute;left:0;text-align:left;margin-left:-6.65pt;margin-top:22.65pt;width:100.75pt;height:35.0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" fillcolor="yellow" strokecolor="windowText" strokeweight=".25pt">
                      <v:stroke joinstyle="miter"/>
                      <v:textbox inset="3.6pt,,3.6pt">
                        <w:txbxContent>
                          <w:p w14:paraId="352C2BED" w14:textId="1CF53771" w:rsidR="00D62E59" w:rsidRPr="00C1389C" w:rsidRDefault="00D62E59" w:rsidP="00D62E59">
                            <w:pPr>
                              <w:jc w:val="center"/>
                              <w:rPr>
                                <w:rFonts w:ascii="Calibri" w:hAnsi="Calibri" w:cs="Calibri"/>
                                <w:color w:val="auto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color w:val="auto"/>
                              </w:rPr>
                              <w:t>Check your inbox for fun</w:t>
                            </w:r>
                            <w:r w:rsidR="004B267B">
                              <w:rPr>
                                <w:rFonts w:ascii="Calibri" w:hAnsi="Calibri" w:cs="Calibri"/>
                                <w:b/>
                                <w:color w:val="auto"/>
                              </w:rPr>
                              <w:t xml:space="preserve"> presidential facts!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  <w:tc>
          <w:tcPr>
            <w:tcW w:w="714" w:type="pct"/>
            <w:shd w:val="clear" w:color="auto" w:fill="FFFFFF" w:themeFill="background1"/>
          </w:tcPr>
          <w:p w14:paraId="4F8DE96B" w14:textId="37F3BE43" w:rsidR="00563F0A" w:rsidRPr="00A625DA" w:rsidRDefault="00563F0A" w:rsidP="00447014">
            <w:pPr>
              <w:jc w:val="center"/>
              <w:rPr>
                <w:sz w:val="10"/>
              </w:rPr>
            </w:pPr>
          </w:p>
        </w:tc>
        <w:tc>
          <w:tcPr>
            <w:tcW w:w="715" w:type="pct"/>
            <w:shd w:val="clear" w:color="auto" w:fill="FFFFFF" w:themeFill="background1"/>
          </w:tcPr>
          <w:p w14:paraId="7BEE309D" w14:textId="2CEE0CC8" w:rsidR="00563F0A" w:rsidRPr="00A625DA" w:rsidRDefault="00563F0A" w:rsidP="00291485">
            <w:pPr>
              <w:rPr>
                <w:sz w:val="20"/>
                <w:szCs w:val="24"/>
              </w:rPr>
            </w:pPr>
          </w:p>
        </w:tc>
        <w:tc>
          <w:tcPr>
            <w:tcW w:w="714" w:type="pct"/>
            <w:shd w:val="clear" w:color="auto" w:fill="FFFFFF" w:themeFill="background1"/>
          </w:tcPr>
          <w:p w14:paraId="7BCBF9DB" w14:textId="0B1308F6" w:rsidR="00563F0A" w:rsidRPr="00A625DA" w:rsidRDefault="00563F0A" w:rsidP="00563F0A">
            <w:pPr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vAlign w:val="center"/>
          </w:tcPr>
          <w:p w14:paraId="5B3D4C74" w14:textId="0075C771" w:rsidR="00563F0A" w:rsidRPr="001830CE" w:rsidRDefault="00563F0A" w:rsidP="001830CE">
            <w:pPr>
              <w:jc w:val="center"/>
              <w:rPr>
                <w:b/>
                <w:sz w:val="20"/>
                <w:szCs w:val="24"/>
              </w:rPr>
            </w:pPr>
          </w:p>
        </w:tc>
        <w:tc>
          <w:tcPr>
            <w:tcW w:w="715" w:type="pct"/>
            <w:shd w:val="clear" w:color="auto" w:fill="FFFFFF" w:themeFill="background1"/>
          </w:tcPr>
          <w:p w14:paraId="59AAEEC2" w14:textId="4D41B77A" w:rsidR="00563F0A" w:rsidRPr="00A625DA" w:rsidRDefault="00563F0A" w:rsidP="00563F0A">
            <w:pPr>
              <w:rPr>
                <w:sz w:val="10"/>
              </w:rPr>
            </w:pPr>
          </w:p>
        </w:tc>
      </w:tr>
      <w:tr w:rsidR="00563F0A" w:rsidRPr="00A625DA" w14:paraId="296B432B" w14:textId="77777777" w:rsidTr="003517EB"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5D4F2EB5" w14:textId="5600A40C" w:rsidR="00563F0A" w:rsidRPr="00A625DA" w:rsidRDefault="003002B9" w:rsidP="00563F0A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2</w:t>
            </w:r>
            <w:r w:rsidRPr="003002B9">
              <w:rPr>
                <w:rStyle w:val="Emphasis"/>
                <w:sz w:val="22"/>
                <w:szCs w:val="22"/>
              </w:rPr>
              <w:t>1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41BFC925" w14:textId="053E6DE4" w:rsidR="00563F0A" w:rsidRPr="00A625DA" w:rsidRDefault="003002B9" w:rsidP="00563F0A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22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75945FCA" w14:textId="11E5C7BB" w:rsidR="00563F0A" w:rsidRPr="00A625DA" w:rsidRDefault="003002B9" w:rsidP="00563F0A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23</w:t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582BAFEF" w14:textId="36D5B124" w:rsidR="00563F0A" w:rsidRPr="00A625DA" w:rsidRDefault="003002B9" w:rsidP="00563F0A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24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1F093EDD" w14:textId="7412FCAE" w:rsidR="00563F0A" w:rsidRPr="00A625DA" w:rsidRDefault="003002B9" w:rsidP="00563F0A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25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40BD725C" w14:textId="44FE72CD" w:rsidR="00563F0A" w:rsidRPr="00A625DA" w:rsidRDefault="00A334C6" w:rsidP="00563F0A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2</w:t>
            </w:r>
            <w:r w:rsidR="003002B9">
              <w:rPr>
                <w:sz w:val="22"/>
              </w:rPr>
              <w:t>6</w:t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3ED9179A" w14:textId="628AD962" w:rsidR="00563F0A" w:rsidRPr="00A625DA" w:rsidRDefault="00A334C6" w:rsidP="00563F0A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2</w:t>
            </w:r>
            <w:r w:rsidR="003002B9">
              <w:rPr>
                <w:rStyle w:val="Emphasis"/>
                <w:sz w:val="22"/>
              </w:rPr>
              <w:t>7</w:t>
            </w:r>
          </w:p>
        </w:tc>
      </w:tr>
      <w:tr w:rsidR="00563F0A" w:rsidRPr="00A625DA" w14:paraId="0837A75F" w14:textId="77777777" w:rsidTr="003517EB">
        <w:trPr>
          <w:trHeight w:hRule="exact" w:val="1037"/>
        </w:trPr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12FC8265" w14:textId="0CD95A97" w:rsidR="00563F0A" w:rsidRPr="00A625DA" w:rsidRDefault="00563F0A" w:rsidP="00563F0A">
            <w:pPr>
              <w:rPr>
                <w:sz w:val="16"/>
                <w:szCs w:val="24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  <w:vAlign w:val="center"/>
          </w:tcPr>
          <w:p w14:paraId="7C2311E3" w14:textId="708DCE01" w:rsidR="00563F0A" w:rsidRPr="00A625DA" w:rsidRDefault="00563F0A" w:rsidP="00563F0A">
            <w:pPr>
              <w:rPr>
                <w:b/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68723051" w14:textId="592BE85A" w:rsidR="00563F0A" w:rsidRPr="00A625DA" w:rsidRDefault="009412C6" w:rsidP="00563F0A">
            <w:pPr>
              <w:rPr>
                <w:b/>
                <w:sz w:val="10"/>
              </w:rPr>
            </w:pPr>
            <w:r>
              <w:rPr>
                <w:noProof/>
                <w:sz w:val="22"/>
              </w:rPr>
              <w:drawing>
                <wp:anchor distT="0" distB="0" distL="114300" distR="114300" simplePos="0" relativeHeight="251924480" behindDoc="0" locked="0" layoutInCell="1" allowOverlap="1" wp14:anchorId="609ECE2F" wp14:editId="5311A812">
                  <wp:simplePos x="0" y="0"/>
                  <wp:positionH relativeFrom="column">
                    <wp:posOffset>-59055</wp:posOffset>
                  </wp:positionH>
                  <wp:positionV relativeFrom="paragraph">
                    <wp:posOffset>-233680</wp:posOffset>
                  </wp:positionV>
                  <wp:extent cx="580390" cy="657860"/>
                  <wp:effectExtent l="0" t="0" r="0" b="8890"/>
                  <wp:wrapNone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837473B0-CC2E-450A-ABE3-18F120FF3D39}">
                                <a1611:picAttrSrcUrl xmlns:a1611="http://schemas.microsoft.com/office/drawing/2016/11/main" r:id="rId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390" cy="657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5017A">
              <w:rPr>
                <w:noProof/>
                <w:sz w:val="10"/>
              </w:rPr>
              <mc:AlternateContent>
                <mc:Choice Requires="wps">
                  <w:drawing>
                    <wp:anchor distT="0" distB="0" distL="114300" distR="114300" simplePos="0" relativeHeight="251923456" behindDoc="0" locked="0" layoutInCell="1" allowOverlap="1" wp14:anchorId="3CDE96DE" wp14:editId="553E4084">
                      <wp:simplePos x="0" y="0"/>
                      <wp:positionH relativeFrom="column">
                        <wp:posOffset>34290</wp:posOffset>
                      </wp:positionH>
                      <wp:positionV relativeFrom="paragraph">
                        <wp:posOffset>286384</wp:posOffset>
                      </wp:positionV>
                      <wp:extent cx="1255594" cy="426085"/>
                      <wp:effectExtent l="0" t="0" r="20955" b="12065"/>
                      <wp:wrapNone/>
                      <wp:docPr id="24" name="Text Box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55594" cy="426085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92D050"/>
                              </a:solidFill>
                              <a:ln w="12700" cap="flat" cmpd="sng" algn="ctr">
                                <a:solidFill>
                                  <a:srgbClr val="ED7D31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10408818" w14:textId="29A5C979" w:rsidR="005B2F1C" w:rsidRDefault="005B2F1C" w:rsidP="005B2F1C">
                                  <w:pPr>
                                    <w:jc w:val="center"/>
                                  </w:pPr>
                                  <w:r>
                                    <w:rPr>
                                      <w:b/>
                                      <w:color w:val="FFFFFF" w:themeColor="background1"/>
                                    </w:rPr>
                                    <w:t>Join us at noon for a virtual yoga session!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CDE96DE" id="Text Box 24" o:spid="_x0000_s1050" style="position:absolute;margin-left:2.7pt;margin-top:22.55pt;width:98.85pt;height:33.5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" fillcolor="#92d050" strokecolor="#ae5a21" strokeweight="1pt">
                      <v:stroke joinstyle="miter"/>
                      <v:textbox>
                        <w:txbxContent>
                          <w:p w14:paraId="10408818" w14:textId="29A5C979" w:rsidR="005B2F1C" w:rsidRDefault="005B2F1C" w:rsidP="005B2F1C">
                            <w:pPr>
                              <w:jc w:val="center"/>
                            </w:pPr>
                            <w:r>
                              <w:rPr>
                                <w:b/>
                                <w:color w:val="FFFFFF" w:themeColor="background1"/>
                              </w:rPr>
                              <w:t>Join us at noon for a virtual yoga session!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  <w:vAlign w:val="center"/>
          </w:tcPr>
          <w:p w14:paraId="7FB48131" w14:textId="465607D9" w:rsidR="00563F0A" w:rsidRPr="00A625DA" w:rsidRDefault="00563F0A" w:rsidP="00563F0A">
            <w:pPr>
              <w:rPr>
                <w:b/>
                <w:i/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4ACD38F9" w14:textId="203C7BED" w:rsidR="00563F0A" w:rsidRPr="00A625DA" w:rsidRDefault="003733B9" w:rsidP="00644369">
            <w:pPr>
              <w:jc w:val="center"/>
              <w:rPr>
                <w:sz w:val="10"/>
              </w:rPr>
            </w:pPr>
            <w:r w:rsidRPr="003002B9">
              <w:rPr>
                <w:b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9952" behindDoc="0" locked="0" layoutInCell="1" allowOverlap="1" wp14:anchorId="697A7297" wp14:editId="3F3C808E">
                      <wp:simplePos x="0" y="0"/>
                      <wp:positionH relativeFrom="column">
                        <wp:posOffset>222762</wp:posOffset>
                      </wp:positionH>
                      <wp:positionV relativeFrom="paragraph">
                        <wp:posOffset>-41730</wp:posOffset>
                      </wp:positionV>
                      <wp:extent cx="1248770" cy="749509"/>
                      <wp:effectExtent l="0" t="0" r="27940" b="12700"/>
                      <wp:wrapNone/>
                      <wp:docPr id="60" name="Text Box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48770" cy="749509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72246C"/>
                              </a:solidFill>
                              <a:ln>
                                <a:solidFill>
                                  <a:srgbClr val="72246C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3C27E84" w14:textId="3CDF41C3" w:rsidR="002C0D6E" w:rsidRPr="00236358" w:rsidRDefault="002C0D6E" w:rsidP="00F40832">
                                  <w:pPr>
                                    <w:jc w:val="center"/>
                                    <w:rPr>
                                      <w:b/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 w:themeColor="background1"/>
                                    </w:rPr>
                                    <w:t>Join us for a virtual happy hour</w:t>
                                  </w:r>
                                  <w:r w:rsidR="00C14813">
                                    <w:rPr>
                                      <w:b/>
                                      <w:color w:val="FFFFFF" w:themeColor="background1"/>
                                    </w:rPr>
                                    <w:t>!</w:t>
                                  </w:r>
                                  <w:r w:rsidR="001D0574">
                                    <w:rPr>
                                      <w:b/>
                                      <w:color w:val="FFFFFF" w:themeColor="background1"/>
                                    </w:rPr>
                                    <w:t xml:space="preserve"> Best virtual background wins a $25 gift</w:t>
                                  </w:r>
                                  <w:r w:rsidR="00CC48DB">
                                    <w:rPr>
                                      <w:b/>
                                      <w:color w:val="FFFFFF" w:themeColor="background1"/>
                                    </w:rPr>
                                    <w:t xml:space="preserve"> </w:t>
                                  </w:r>
                                  <w:r w:rsidR="001D0574">
                                    <w:rPr>
                                      <w:b/>
                                      <w:color w:val="FFFFFF" w:themeColor="background1"/>
                                    </w:rPr>
                                    <w:t>card!</w:t>
                                  </w:r>
                                </w:p>
                                <w:p w14:paraId="577C2F5F" w14:textId="635E89F4" w:rsidR="002C0D6E" w:rsidRDefault="00CC48DB" w:rsidP="00F40832">
                                  <w: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97A7297" id="Text Box 60" o:spid="_x0000_s1050" style="position:absolute;left:0;text-align:left;margin-left:17.55pt;margin-top:-3.3pt;width:98.35pt;height:59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" fillcolor="#72246c" strokecolor="#72246c" strokeweight="1pt">
                      <v:stroke joinstyle="miter"/>
                      <v:textbox>
                        <w:txbxContent>
                          <w:p w14:paraId="03C27E84" w14:textId="3CDF41C3" w:rsidR="002C0D6E" w:rsidRPr="00236358" w:rsidRDefault="002C0D6E" w:rsidP="00F40832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</w:rPr>
                              <w:t>Join us for a virtual happy hour</w:t>
                            </w:r>
                            <w:r w:rsidR="00C14813">
                              <w:rPr>
                                <w:b/>
                                <w:color w:val="FFFFFF" w:themeColor="background1"/>
                              </w:rPr>
                              <w:t>!</w:t>
                            </w:r>
                            <w:r w:rsidR="001D0574">
                              <w:rPr>
                                <w:b/>
                                <w:color w:val="FFFFFF" w:themeColor="background1"/>
                              </w:rPr>
                              <w:t xml:space="preserve"> Best virtual background wins a $25 gift</w:t>
                            </w:r>
                            <w:r w:rsidR="00CC48DB">
                              <w:rPr>
                                <w:b/>
                                <w:color w:val="FFFFFF" w:themeColor="background1"/>
                              </w:rPr>
                              <w:t xml:space="preserve"> </w:t>
                            </w:r>
                            <w:r w:rsidR="001D0574">
                              <w:rPr>
                                <w:b/>
                                <w:color w:val="FFFFFF" w:themeColor="background1"/>
                              </w:rPr>
                              <w:t>card!</w:t>
                            </w:r>
                          </w:p>
                          <w:p w14:paraId="577C2F5F" w14:textId="635E89F4" w:rsidR="002C0D6E" w:rsidRDefault="00CC48DB" w:rsidP="00F40832">
                            <w:r>
                              <w:t xml:space="preserve"> 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717120" behindDoc="0" locked="0" layoutInCell="1" allowOverlap="1" wp14:anchorId="1FB4DA7B" wp14:editId="64124FB9">
                  <wp:simplePos x="0" y="0"/>
                  <wp:positionH relativeFrom="column">
                    <wp:posOffset>-414466</wp:posOffset>
                  </wp:positionH>
                  <wp:positionV relativeFrom="paragraph">
                    <wp:posOffset>-9364</wp:posOffset>
                  </wp:positionV>
                  <wp:extent cx="608965" cy="658495"/>
                  <wp:effectExtent l="0" t="0" r="635" b="8255"/>
                  <wp:wrapNone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965" cy="658495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alpha val="0"/>
                            </a:schemeClr>
                          </a:solidFill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3E0F922E" w14:textId="17DDDBAA" w:rsidR="00563F0A" w:rsidRPr="00A625DA" w:rsidRDefault="00563F0A" w:rsidP="00563F0A">
            <w:pPr>
              <w:rPr>
                <w:sz w:val="10"/>
              </w:rPr>
            </w:pP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</w:tcPr>
          <w:p w14:paraId="7667D3DC" w14:textId="77777777" w:rsidR="00563F0A" w:rsidRPr="00A625DA" w:rsidRDefault="00563F0A" w:rsidP="00BD1397">
            <w:pPr>
              <w:jc w:val="center"/>
              <w:rPr>
                <w:b/>
                <w:sz w:val="20"/>
                <w:szCs w:val="24"/>
              </w:rPr>
            </w:pPr>
          </w:p>
        </w:tc>
      </w:tr>
      <w:tr w:rsidR="00563F0A" w:rsidRPr="00A625DA" w14:paraId="02FBE2A5" w14:textId="77777777" w:rsidTr="003517EB"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5A1C9225" w14:textId="4AFFB03E" w:rsidR="00563F0A" w:rsidRPr="00A625DA" w:rsidRDefault="00A334C6" w:rsidP="00563F0A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2</w:t>
            </w:r>
            <w:r w:rsidR="003002B9">
              <w:rPr>
                <w:rStyle w:val="Emphasis"/>
                <w:sz w:val="22"/>
              </w:rPr>
              <w:t>8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151F7CD8" w14:textId="4E191CFB" w:rsidR="00563F0A" w:rsidRPr="00A625DA" w:rsidRDefault="00563F0A" w:rsidP="00563F0A">
            <w:pPr>
              <w:pStyle w:val="Date"/>
              <w:rPr>
                <w:sz w:val="22"/>
              </w:rPr>
            </w:pP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7405376B" w14:textId="32158EAF" w:rsidR="00563F0A" w:rsidRPr="00A625DA" w:rsidRDefault="00563F0A" w:rsidP="00563F0A">
            <w:pPr>
              <w:pStyle w:val="Date"/>
              <w:rPr>
                <w:sz w:val="22"/>
              </w:rPr>
            </w:pP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072BF29E" w14:textId="3792C452" w:rsidR="00563F0A" w:rsidRPr="00A625DA" w:rsidRDefault="00563F0A" w:rsidP="00563F0A">
            <w:pPr>
              <w:pStyle w:val="Date"/>
              <w:rPr>
                <w:sz w:val="22"/>
              </w:rPr>
            </w:pP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3C075CDC" w14:textId="1DFB5312" w:rsidR="00563F0A" w:rsidRPr="00A625DA" w:rsidRDefault="00563F0A" w:rsidP="00563F0A">
            <w:pPr>
              <w:pStyle w:val="Date"/>
              <w:rPr>
                <w:sz w:val="22"/>
              </w:rPr>
            </w:pPr>
            <w:r w:rsidRPr="00A625DA">
              <w:rPr>
                <w:sz w:val="22"/>
              </w:rPr>
              <w:fldChar w:fldCharType="begin"/>
            </w:r>
            <w:r w:rsidRPr="00A625DA">
              <w:rPr>
                <w:sz w:val="22"/>
              </w:rPr>
              <w:instrText xml:space="preserve">IF </w:instrText>
            </w:r>
            <w:r w:rsidRPr="00A625DA">
              <w:rPr>
                <w:sz w:val="22"/>
              </w:rPr>
              <w:fldChar w:fldCharType="begin"/>
            </w:r>
            <w:r w:rsidRPr="00A625DA">
              <w:rPr>
                <w:sz w:val="22"/>
              </w:rPr>
              <w:instrText xml:space="preserve"> =D10</w:instrText>
            </w:r>
            <w:r w:rsidRPr="00A625DA">
              <w:rPr>
                <w:sz w:val="22"/>
              </w:rPr>
              <w:fldChar w:fldCharType="separate"/>
            </w:r>
            <w:r w:rsidRPr="00A625DA">
              <w:rPr>
                <w:noProof/>
                <w:sz w:val="22"/>
              </w:rPr>
              <w:instrText>28</w:instrText>
            </w:r>
            <w:r w:rsidRPr="00A625DA">
              <w:rPr>
                <w:sz w:val="22"/>
              </w:rPr>
              <w:fldChar w:fldCharType="end"/>
            </w:r>
            <w:r w:rsidRPr="00A625DA">
              <w:rPr>
                <w:sz w:val="22"/>
              </w:rPr>
              <w:instrText xml:space="preserve"> = 0,"" </w:instrText>
            </w:r>
            <w:r w:rsidRPr="00A625DA">
              <w:rPr>
                <w:sz w:val="22"/>
              </w:rPr>
              <w:fldChar w:fldCharType="begin"/>
            </w:r>
            <w:r w:rsidRPr="00A625DA">
              <w:rPr>
                <w:sz w:val="22"/>
              </w:rPr>
              <w:instrText xml:space="preserve"> IF </w:instrText>
            </w:r>
            <w:r w:rsidRPr="00A625DA">
              <w:rPr>
                <w:sz w:val="22"/>
              </w:rPr>
              <w:fldChar w:fldCharType="begin"/>
            </w:r>
            <w:r w:rsidRPr="00A625DA">
              <w:rPr>
                <w:sz w:val="22"/>
              </w:rPr>
              <w:instrText xml:space="preserve"> =D10 </w:instrText>
            </w:r>
            <w:r w:rsidRPr="00A625DA">
              <w:rPr>
                <w:sz w:val="22"/>
              </w:rPr>
              <w:fldChar w:fldCharType="separate"/>
            </w:r>
            <w:r w:rsidRPr="00A625DA">
              <w:rPr>
                <w:noProof/>
                <w:sz w:val="22"/>
              </w:rPr>
              <w:instrText>28</w:instrText>
            </w:r>
            <w:r w:rsidRPr="00A625DA">
              <w:rPr>
                <w:sz w:val="22"/>
              </w:rPr>
              <w:fldChar w:fldCharType="end"/>
            </w:r>
            <w:r w:rsidRPr="00A625DA">
              <w:rPr>
                <w:sz w:val="22"/>
              </w:rPr>
              <w:instrText xml:space="preserve">  &lt; </w:instrText>
            </w:r>
            <w:r w:rsidRPr="00A625DA">
              <w:rPr>
                <w:sz w:val="22"/>
              </w:rPr>
              <w:fldChar w:fldCharType="begin"/>
            </w:r>
            <w:r w:rsidRPr="00A625DA">
              <w:rPr>
                <w:sz w:val="22"/>
              </w:rPr>
              <w:instrText xml:space="preserve"> DocVariable MonthEnd \@ d </w:instrText>
            </w:r>
            <w:r w:rsidRPr="00A625DA">
              <w:rPr>
                <w:sz w:val="22"/>
              </w:rPr>
              <w:fldChar w:fldCharType="separate"/>
            </w:r>
            <w:r w:rsidRPr="00A625DA">
              <w:rPr>
                <w:sz w:val="22"/>
              </w:rPr>
              <w:instrText>28</w:instrText>
            </w:r>
            <w:r w:rsidRPr="00A625DA">
              <w:rPr>
                <w:sz w:val="22"/>
              </w:rPr>
              <w:fldChar w:fldCharType="end"/>
            </w:r>
            <w:r w:rsidRPr="00A625DA">
              <w:rPr>
                <w:sz w:val="22"/>
              </w:rPr>
              <w:instrText xml:space="preserve">  </w:instrText>
            </w:r>
            <w:r w:rsidRPr="00A625DA">
              <w:rPr>
                <w:sz w:val="22"/>
              </w:rPr>
              <w:fldChar w:fldCharType="begin"/>
            </w:r>
            <w:r w:rsidRPr="00A625DA">
              <w:rPr>
                <w:sz w:val="22"/>
              </w:rPr>
              <w:instrText xml:space="preserve"> =D10+1 </w:instrText>
            </w:r>
            <w:r w:rsidRPr="00A625DA">
              <w:rPr>
                <w:sz w:val="22"/>
              </w:rPr>
              <w:fldChar w:fldCharType="separate"/>
            </w:r>
            <w:r w:rsidRPr="00A625DA">
              <w:rPr>
                <w:noProof/>
                <w:sz w:val="22"/>
              </w:rPr>
              <w:instrText>28</w:instrText>
            </w:r>
            <w:r w:rsidRPr="00A625DA">
              <w:rPr>
                <w:sz w:val="22"/>
              </w:rPr>
              <w:fldChar w:fldCharType="end"/>
            </w:r>
            <w:r w:rsidRPr="00A625DA">
              <w:rPr>
                <w:sz w:val="22"/>
              </w:rPr>
              <w:instrText xml:space="preserve"> "" </w:instrText>
            </w:r>
            <w:r w:rsidRPr="00A625DA">
              <w:rPr>
                <w:sz w:val="22"/>
              </w:rPr>
              <w:fldChar w:fldCharType="end"/>
            </w:r>
            <w:r w:rsidRPr="00A625DA">
              <w:rPr>
                <w:sz w:val="22"/>
              </w:rPr>
              <w:instrText>\# 0#</w:instrText>
            </w:r>
            <w:r w:rsidRPr="00A625DA">
              <w:rPr>
                <w:sz w:val="22"/>
              </w:rPr>
              <w:fldChar w:fldCharType="end"/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01822603" w14:textId="3819588E" w:rsidR="00563F0A" w:rsidRPr="00A625DA" w:rsidRDefault="00563F0A" w:rsidP="00563F0A">
            <w:pPr>
              <w:pStyle w:val="Date"/>
              <w:rPr>
                <w:sz w:val="22"/>
              </w:rPr>
            </w:pPr>
            <w:r w:rsidRPr="00A625DA">
              <w:rPr>
                <w:sz w:val="22"/>
              </w:rPr>
              <w:fldChar w:fldCharType="begin"/>
            </w:r>
            <w:r w:rsidRPr="00A625DA">
              <w:rPr>
                <w:sz w:val="22"/>
              </w:rPr>
              <w:instrText xml:space="preserve">IF </w:instrText>
            </w:r>
            <w:r w:rsidRPr="00A625DA">
              <w:rPr>
                <w:sz w:val="22"/>
              </w:rPr>
              <w:fldChar w:fldCharType="begin"/>
            </w:r>
            <w:r w:rsidRPr="00A625DA">
              <w:rPr>
                <w:sz w:val="22"/>
              </w:rPr>
              <w:instrText xml:space="preserve"> =E10</w:instrText>
            </w:r>
            <w:r w:rsidRPr="00A625DA">
              <w:rPr>
                <w:sz w:val="22"/>
              </w:rPr>
              <w:fldChar w:fldCharType="separate"/>
            </w:r>
            <w:r w:rsidRPr="00A625DA">
              <w:rPr>
                <w:noProof/>
                <w:sz w:val="22"/>
              </w:rPr>
              <w:instrText>0</w:instrText>
            </w:r>
            <w:r w:rsidRPr="00A625DA">
              <w:rPr>
                <w:sz w:val="22"/>
              </w:rPr>
              <w:fldChar w:fldCharType="end"/>
            </w:r>
            <w:r w:rsidRPr="00A625DA">
              <w:rPr>
                <w:sz w:val="22"/>
              </w:rPr>
              <w:instrText xml:space="preserve"> = 0,"" </w:instrText>
            </w:r>
            <w:r w:rsidRPr="00A625DA">
              <w:rPr>
                <w:sz w:val="22"/>
              </w:rPr>
              <w:fldChar w:fldCharType="begin"/>
            </w:r>
            <w:r w:rsidRPr="00A625DA">
              <w:rPr>
                <w:sz w:val="22"/>
              </w:rPr>
              <w:instrText xml:space="preserve"> IF </w:instrText>
            </w:r>
            <w:r w:rsidRPr="00A625DA">
              <w:rPr>
                <w:sz w:val="22"/>
              </w:rPr>
              <w:fldChar w:fldCharType="begin"/>
            </w:r>
            <w:r w:rsidRPr="00A625DA">
              <w:rPr>
                <w:sz w:val="22"/>
              </w:rPr>
              <w:instrText xml:space="preserve"> =E10 </w:instrText>
            </w:r>
            <w:r w:rsidRPr="00A625DA">
              <w:rPr>
                <w:sz w:val="22"/>
              </w:rPr>
              <w:fldChar w:fldCharType="separate"/>
            </w:r>
            <w:r w:rsidRPr="00A625DA">
              <w:rPr>
                <w:noProof/>
                <w:sz w:val="22"/>
              </w:rPr>
              <w:instrText>28</w:instrText>
            </w:r>
            <w:r w:rsidRPr="00A625DA">
              <w:rPr>
                <w:sz w:val="22"/>
              </w:rPr>
              <w:fldChar w:fldCharType="end"/>
            </w:r>
            <w:r w:rsidRPr="00A625DA">
              <w:rPr>
                <w:sz w:val="22"/>
              </w:rPr>
              <w:instrText xml:space="preserve">  &lt; </w:instrText>
            </w:r>
            <w:r w:rsidRPr="00A625DA">
              <w:rPr>
                <w:sz w:val="22"/>
              </w:rPr>
              <w:fldChar w:fldCharType="begin"/>
            </w:r>
            <w:r w:rsidRPr="00A625DA">
              <w:rPr>
                <w:sz w:val="22"/>
              </w:rPr>
              <w:instrText xml:space="preserve"> DocVariable MonthEnd \@ d </w:instrText>
            </w:r>
            <w:r w:rsidRPr="00A625DA">
              <w:rPr>
                <w:sz w:val="22"/>
              </w:rPr>
              <w:fldChar w:fldCharType="separate"/>
            </w:r>
            <w:r w:rsidRPr="00A625DA">
              <w:rPr>
                <w:sz w:val="22"/>
              </w:rPr>
              <w:instrText>31</w:instrText>
            </w:r>
            <w:r w:rsidRPr="00A625DA">
              <w:rPr>
                <w:sz w:val="22"/>
              </w:rPr>
              <w:fldChar w:fldCharType="end"/>
            </w:r>
            <w:r w:rsidRPr="00A625DA">
              <w:rPr>
                <w:sz w:val="22"/>
              </w:rPr>
              <w:instrText xml:space="preserve">  </w:instrText>
            </w:r>
            <w:r w:rsidRPr="00A625DA">
              <w:rPr>
                <w:sz w:val="22"/>
              </w:rPr>
              <w:fldChar w:fldCharType="begin"/>
            </w:r>
            <w:r w:rsidRPr="00A625DA">
              <w:rPr>
                <w:sz w:val="22"/>
              </w:rPr>
              <w:instrText xml:space="preserve"> =E10+1 </w:instrText>
            </w:r>
            <w:r w:rsidRPr="00A625DA">
              <w:rPr>
                <w:sz w:val="22"/>
              </w:rPr>
              <w:fldChar w:fldCharType="separate"/>
            </w:r>
            <w:r w:rsidRPr="00A625DA">
              <w:rPr>
                <w:noProof/>
                <w:sz w:val="22"/>
              </w:rPr>
              <w:instrText>29</w:instrText>
            </w:r>
            <w:r w:rsidRPr="00A625DA">
              <w:rPr>
                <w:sz w:val="22"/>
              </w:rPr>
              <w:fldChar w:fldCharType="end"/>
            </w:r>
            <w:r w:rsidRPr="00A625DA">
              <w:rPr>
                <w:sz w:val="22"/>
              </w:rPr>
              <w:instrText xml:space="preserve"> "" </w:instrText>
            </w:r>
            <w:r w:rsidRPr="00A625DA">
              <w:rPr>
                <w:sz w:val="22"/>
              </w:rPr>
              <w:fldChar w:fldCharType="separate"/>
            </w:r>
            <w:r w:rsidRPr="00A625DA">
              <w:rPr>
                <w:noProof/>
                <w:sz w:val="22"/>
              </w:rPr>
              <w:instrText>29</w:instrText>
            </w:r>
            <w:r w:rsidRPr="00A625DA">
              <w:rPr>
                <w:sz w:val="22"/>
              </w:rPr>
              <w:fldChar w:fldCharType="end"/>
            </w:r>
            <w:r w:rsidRPr="00A625DA">
              <w:rPr>
                <w:sz w:val="22"/>
              </w:rPr>
              <w:instrText>\# 0#</w:instrText>
            </w:r>
            <w:r w:rsidRPr="00A625DA">
              <w:rPr>
                <w:sz w:val="22"/>
              </w:rPr>
              <w:fldChar w:fldCharType="end"/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78F8FC81" w14:textId="77777777" w:rsidR="00563F0A" w:rsidRPr="00A625DA" w:rsidRDefault="00563F0A" w:rsidP="00563F0A">
            <w:pPr>
              <w:pStyle w:val="Date"/>
              <w:rPr>
                <w:rStyle w:val="Emphasis"/>
                <w:sz w:val="22"/>
              </w:rPr>
            </w:pPr>
            <w:r w:rsidRPr="00A625DA">
              <w:rPr>
                <w:rStyle w:val="Emphasis"/>
                <w:sz w:val="22"/>
              </w:rPr>
              <w:fldChar w:fldCharType="begin"/>
            </w:r>
            <w:r w:rsidRPr="00A625DA">
              <w:rPr>
                <w:rStyle w:val="Emphasis"/>
                <w:sz w:val="22"/>
              </w:rPr>
              <w:instrText xml:space="preserve">IF </w:instrText>
            </w:r>
            <w:r w:rsidRPr="00A625DA">
              <w:rPr>
                <w:rStyle w:val="Emphasis"/>
                <w:sz w:val="22"/>
              </w:rPr>
              <w:fldChar w:fldCharType="begin"/>
            </w:r>
            <w:r w:rsidRPr="00A625DA">
              <w:rPr>
                <w:rStyle w:val="Emphasis"/>
                <w:sz w:val="22"/>
              </w:rPr>
              <w:instrText xml:space="preserve"> =F10</w:instrText>
            </w:r>
            <w:r w:rsidRPr="00A625DA">
              <w:rPr>
                <w:rStyle w:val="Emphasis"/>
                <w:sz w:val="22"/>
              </w:rPr>
              <w:fldChar w:fldCharType="separate"/>
            </w:r>
            <w:r w:rsidRPr="00A625DA">
              <w:rPr>
                <w:rStyle w:val="Emphasis"/>
                <w:noProof/>
                <w:sz w:val="22"/>
              </w:rPr>
              <w:instrText>0</w:instrText>
            </w:r>
            <w:r w:rsidRPr="00A625DA">
              <w:rPr>
                <w:rStyle w:val="Emphasis"/>
                <w:sz w:val="22"/>
              </w:rPr>
              <w:fldChar w:fldCharType="end"/>
            </w:r>
            <w:r w:rsidRPr="00A625DA">
              <w:rPr>
                <w:rStyle w:val="Emphasis"/>
                <w:sz w:val="22"/>
              </w:rPr>
              <w:instrText xml:space="preserve"> = 0,"" </w:instrText>
            </w:r>
            <w:r w:rsidRPr="00A625DA">
              <w:rPr>
                <w:rStyle w:val="Emphasis"/>
                <w:sz w:val="22"/>
              </w:rPr>
              <w:fldChar w:fldCharType="begin"/>
            </w:r>
            <w:r w:rsidRPr="00A625DA">
              <w:rPr>
                <w:rStyle w:val="Emphasis"/>
                <w:sz w:val="22"/>
              </w:rPr>
              <w:instrText xml:space="preserve"> IF </w:instrText>
            </w:r>
            <w:r w:rsidRPr="00A625DA">
              <w:rPr>
                <w:rStyle w:val="Emphasis"/>
                <w:sz w:val="22"/>
              </w:rPr>
              <w:fldChar w:fldCharType="begin"/>
            </w:r>
            <w:r w:rsidRPr="00A625DA">
              <w:rPr>
                <w:rStyle w:val="Emphasis"/>
                <w:sz w:val="22"/>
              </w:rPr>
              <w:instrText xml:space="preserve"> =F10 </w:instrText>
            </w:r>
            <w:r w:rsidRPr="00A625DA">
              <w:rPr>
                <w:rStyle w:val="Emphasis"/>
                <w:sz w:val="22"/>
              </w:rPr>
              <w:fldChar w:fldCharType="separate"/>
            </w:r>
            <w:r w:rsidRPr="00A625DA">
              <w:rPr>
                <w:rStyle w:val="Emphasis"/>
                <w:noProof/>
                <w:sz w:val="22"/>
              </w:rPr>
              <w:instrText>29</w:instrText>
            </w:r>
            <w:r w:rsidRPr="00A625DA">
              <w:rPr>
                <w:rStyle w:val="Emphasis"/>
                <w:sz w:val="22"/>
              </w:rPr>
              <w:fldChar w:fldCharType="end"/>
            </w:r>
            <w:r w:rsidRPr="00A625DA">
              <w:rPr>
                <w:rStyle w:val="Emphasis"/>
                <w:sz w:val="22"/>
              </w:rPr>
              <w:instrText xml:space="preserve">  &lt; </w:instrText>
            </w:r>
            <w:r w:rsidRPr="00A625DA">
              <w:rPr>
                <w:rStyle w:val="Emphasis"/>
                <w:sz w:val="22"/>
              </w:rPr>
              <w:fldChar w:fldCharType="begin"/>
            </w:r>
            <w:r w:rsidRPr="00A625DA">
              <w:rPr>
                <w:rStyle w:val="Emphasis"/>
                <w:sz w:val="22"/>
              </w:rPr>
              <w:instrText xml:space="preserve"> DocVariable MonthEnd \@ d </w:instrText>
            </w:r>
            <w:r w:rsidRPr="00A625DA">
              <w:rPr>
                <w:rStyle w:val="Emphasis"/>
                <w:sz w:val="22"/>
              </w:rPr>
              <w:fldChar w:fldCharType="separate"/>
            </w:r>
            <w:r w:rsidRPr="00A625DA">
              <w:rPr>
                <w:rStyle w:val="Emphasis"/>
                <w:sz w:val="22"/>
              </w:rPr>
              <w:instrText>31</w:instrText>
            </w:r>
            <w:r w:rsidRPr="00A625DA">
              <w:rPr>
                <w:rStyle w:val="Emphasis"/>
                <w:sz w:val="22"/>
              </w:rPr>
              <w:fldChar w:fldCharType="end"/>
            </w:r>
            <w:r w:rsidRPr="00A625DA">
              <w:rPr>
                <w:rStyle w:val="Emphasis"/>
                <w:sz w:val="22"/>
              </w:rPr>
              <w:instrText xml:space="preserve">  </w:instrText>
            </w:r>
            <w:r w:rsidRPr="00A625DA">
              <w:rPr>
                <w:rStyle w:val="Emphasis"/>
                <w:sz w:val="22"/>
              </w:rPr>
              <w:fldChar w:fldCharType="begin"/>
            </w:r>
            <w:r w:rsidRPr="00A625DA">
              <w:rPr>
                <w:rStyle w:val="Emphasis"/>
                <w:sz w:val="22"/>
              </w:rPr>
              <w:instrText xml:space="preserve"> =F10+1 </w:instrText>
            </w:r>
            <w:r w:rsidRPr="00A625DA">
              <w:rPr>
                <w:rStyle w:val="Emphasis"/>
                <w:sz w:val="22"/>
              </w:rPr>
              <w:fldChar w:fldCharType="separate"/>
            </w:r>
            <w:r w:rsidRPr="00A625DA">
              <w:rPr>
                <w:rStyle w:val="Emphasis"/>
                <w:noProof/>
                <w:sz w:val="22"/>
              </w:rPr>
              <w:instrText>30</w:instrText>
            </w:r>
            <w:r w:rsidRPr="00A625DA">
              <w:rPr>
                <w:rStyle w:val="Emphasis"/>
                <w:sz w:val="22"/>
              </w:rPr>
              <w:fldChar w:fldCharType="end"/>
            </w:r>
            <w:r w:rsidRPr="00A625DA">
              <w:rPr>
                <w:rStyle w:val="Emphasis"/>
                <w:sz w:val="22"/>
              </w:rPr>
              <w:instrText xml:space="preserve"> "" </w:instrText>
            </w:r>
            <w:r w:rsidRPr="00A625DA">
              <w:rPr>
                <w:rStyle w:val="Emphasis"/>
                <w:sz w:val="22"/>
              </w:rPr>
              <w:fldChar w:fldCharType="separate"/>
            </w:r>
            <w:r w:rsidRPr="00A625DA">
              <w:rPr>
                <w:rStyle w:val="Emphasis"/>
                <w:noProof/>
                <w:sz w:val="22"/>
              </w:rPr>
              <w:instrText>30</w:instrText>
            </w:r>
            <w:r w:rsidRPr="00A625DA">
              <w:rPr>
                <w:rStyle w:val="Emphasis"/>
                <w:sz w:val="22"/>
              </w:rPr>
              <w:fldChar w:fldCharType="end"/>
            </w:r>
            <w:r w:rsidRPr="00A625DA">
              <w:rPr>
                <w:rStyle w:val="Emphasis"/>
                <w:sz w:val="22"/>
              </w:rPr>
              <w:instrText>\# 0#</w:instrText>
            </w:r>
            <w:r w:rsidRPr="00A625DA">
              <w:rPr>
                <w:rStyle w:val="Emphasis"/>
                <w:sz w:val="22"/>
              </w:rPr>
              <w:fldChar w:fldCharType="end"/>
            </w:r>
          </w:p>
        </w:tc>
      </w:tr>
      <w:tr w:rsidR="00563F0A" w:rsidRPr="00A625DA" w14:paraId="259912A8" w14:textId="77777777" w:rsidTr="003517EB">
        <w:trPr>
          <w:trHeight w:hRule="exact" w:val="1152"/>
        </w:trPr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143283AC" w14:textId="77777777" w:rsidR="00563F0A" w:rsidRPr="00A625DA" w:rsidRDefault="00563F0A" w:rsidP="00563F0A">
            <w:pPr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70F22C02" w14:textId="5A89D7BB" w:rsidR="00563F0A" w:rsidRPr="00A625DA" w:rsidRDefault="00563F0A" w:rsidP="00563F0A">
            <w:pPr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  <w:vAlign w:val="center"/>
          </w:tcPr>
          <w:p w14:paraId="158F475C" w14:textId="2ABFCCBA" w:rsidR="00563F0A" w:rsidRPr="00A625DA" w:rsidRDefault="00563F0A" w:rsidP="00291485">
            <w:pPr>
              <w:jc w:val="center"/>
              <w:rPr>
                <w:b/>
                <w:sz w:val="10"/>
              </w:rPr>
            </w:pP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</w:tcPr>
          <w:p w14:paraId="34B14700" w14:textId="0B2C5DE5" w:rsidR="00563F0A" w:rsidRPr="00A625DA" w:rsidRDefault="00563F0A" w:rsidP="00890D2C">
            <w:pPr>
              <w:jc w:val="center"/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0FFD95C8" w14:textId="6B453571" w:rsidR="00563F0A" w:rsidRPr="00A625DA" w:rsidRDefault="00563F0A" w:rsidP="00563F0A">
            <w:pPr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0E67D7C6" w14:textId="4D638525" w:rsidR="00563F0A" w:rsidRPr="00A625DA" w:rsidRDefault="00563F0A" w:rsidP="00563F0A">
            <w:pPr>
              <w:rPr>
                <w:sz w:val="10"/>
              </w:rPr>
            </w:pP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</w:tcPr>
          <w:p w14:paraId="40CD90A9" w14:textId="77777777" w:rsidR="00CE0FEF" w:rsidRPr="00A625DA" w:rsidRDefault="00CE0FEF" w:rsidP="00563F0A">
            <w:pPr>
              <w:rPr>
                <w:sz w:val="10"/>
              </w:rPr>
            </w:pPr>
          </w:p>
          <w:p w14:paraId="2933730C" w14:textId="77777777" w:rsidR="00CE0FEF" w:rsidRPr="00A625DA" w:rsidRDefault="00CE0FEF" w:rsidP="00CE0FEF">
            <w:pPr>
              <w:rPr>
                <w:sz w:val="10"/>
              </w:rPr>
            </w:pPr>
          </w:p>
          <w:p w14:paraId="35D14A0F" w14:textId="77777777" w:rsidR="00CE0FEF" w:rsidRPr="00A625DA" w:rsidRDefault="00CE0FEF" w:rsidP="00CE0FEF">
            <w:pPr>
              <w:rPr>
                <w:sz w:val="10"/>
              </w:rPr>
            </w:pPr>
          </w:p>
          <w:p w14:paraId="3912EBDB" w14:textId="77777777" w:rsidR="00CE0FEF" w:rsidRPr="00A625DA" w:rsidRDefault="00CE0FEF" w:rsidP="00CE0FEF">
            <w:pPr>
              <w:rPr>
                <w:sz w:val="10"/>
              </w:rPr>
            </w:pPr>
          </w:p>
          <w:p w14:paraId="25EEF233" w14:textId="77777777" w:rsidR="00CE0FEF" w:rsidRPr="00A625DA" w:rsidRDefault="00CE0FEF" w:rsidP="00CE0FEF">
            <w:pPr>
              <w:rPr>
                <w:sz w:val="10"/>
              </w:rPr>
            </w:pPr>
          </w:p>
          <w:p w14:paraId="5ACE467F" w14:textId="77777777" w:rsidR="00CE0FEF" w:rsidRPr="00A625DA" w:rsidRDefault="00CE0FEF" w:rsidP="00CE0FEF">
            <w:pPr>
              <w:rPr>
                <w:sz w:val="10"/>
              </w:rPr>
            </w:pPr>
          </w:p>
          <w:p w14:paraId="36736A47" w14:textId="77777777" w:rsidR="00CE0FEF" w:rsidRPr="00A625DA" w:rsidRDefault="00CE0FEF" w:rsidP="00CE0FEF">
            <w:pPr>
              <w:rPr>
                <w:sz w:val="10"/>
              </w:rPr>
            </w:pPr>
          </w:p>
          <w:p w14:paraId="04C0EE1A" w14:textId="77777777" w:rsidR="00CE0FEF" w:rsidRPr="00A625DA" w:rsidRDefault="00CE0FEF" w:rsidP="00CE0FEF">
            <w:pPr>
              <w:rPr>
                <w:sz w:val="10"/>
              </w:rPr>
            </w:pPr>
          </w:p>
          <w:p w14:paraId="787B19C8" w14:textId="77777777" w:rsidR="00563F0A" w:rsidRPr="00A625DA" w:rsidRDefault="00563F0A" w:rsidP="00CE0FEF">
            <w:pPr>
              <w:rPr>
                <w:sz w:val="10"/>
              </w:rPr>
            </w:pPr>
          </w:p>
        </w:tc>
      </w:tr>
    </w:tbl>
    <w:p w14:paraId="7C6D7A63" w14:textId="1F2986EF" w:rsidR="00337160" w:rsidRPr="00A625DA" w:rsidRDefault="00337160" w:rsidP="008E03B3">
      <w:pPr>
        <w:rPr>
          <w:sz w:val="14"/>
          <w:szCs w:val="16"/>
        </w:rPr>
      </w:pPr>
    </w:p>
    <w:p w14:paraId="0EFD337C" w14:textId="3F118F87" w:rsidR="00337160" w:rsidRPr="00A625DA" w:rsidRDefault="00090245" w:rsidP="000F3AE5">
      <w:pPr>
        <w:pStyle w:val="Month"/>
        <w:jc w:val="right"/>
        <w:rPr>
          <w:sz w:val="72"/>
        </w:rPr>
      </w:pPr>
      <w:r w:rsidRPr="00A625DA">
        <w:rPr>
          <w:b w:val="0"/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69664" behindDoc="0" locked="0" layoutInCell="1" allowOverlap="1" wp14:anchorId="76DA7B63" wp14:editId="35159A30">
                <wp:simplePos x="0" y="0"/>
                <wp:positionH relativeFrom="column">
                  <wp:posOffset>1333307</wp:posOffset>
                </wp:positionH>
                <wp:positionV relativeFrom="paragraph">
                  <wp:posOffset>5790013</wp:posOffset>
                </wp:positionV>
                <wp:extent cx="1247526" cy="429370"/>
                <wp:effectExtent l="0" t="0" r="10160" b="2794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7526" cy="429370"/>
                        </a:xfrm>
                        <a:prstGeom prst="roundRect">
                          <a:avLst/>
                        </a:prstGeom>
                        <a:solidFill>
                          <a:srgbClr val="3A5DAE"/>
                        </a:solidFill>
                        <a:ln>
                          <a:solidFill>
                            <a:srgbClr val="3A5DAE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793655" w14:textId="2F263A29" w:rsidR="002C0D6E" w:rsidRPr="00153A2E" w:rsidRDefault="002C0D6E" w:rsidP="0015723E">
                            <w:pPr>
                              <w:jc w:val="center"/>
                              <w:rPr>
                                <w:b/>
                                <w:color w:val="auto"/>
                              </w:rPr>
                            </w:pPr>
                            <w:r w:rsidRPr="00153A2E">
                              <w:rPr>
                                <w:b/>
                                <w:color w:val="auto"/>
                              </w:rPr>
                              <w:t>Share your favorite cookie recipe.</w:t>
                            </w:r>
                          </w:p>
                          <w:p w14:paraId="492631F2" w14:textId="77777777" w:rsidR="002C0D6E" w:rsidRDefault="002C0D6E" w:rsidP="0015723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DA7B63" id="Text Box 53" o:spid="_x0000_s1051" style="position:absolute;left:0;text-align:left;margin-left:105pt;margin-top:455.9pt;width:98.25pt;height:33.8pt;z-index:25156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" fillcolor="#3a5dae" strokecolor="#3a5dae" strokeweight="1pt">
                <v:stroke joinstyle="miter"/>
                <v:textbox>
                  <w:txbxContent>
                    <w:p w14:paraId="54793655" w14:textId="2F263A29" w:rsidR="002C0D6E" w:rsidRPr="00153A2E" w:rsidRDefault="002C0D6E" w:rsidP="0015723E">
                      <w:pPr>
                        <w:jc w:val="center"/>
                        <w:rPr>
                          <w:b/>
                          <w:color w:val="auto"/>
                        </w:rPr>
                      </w:pPr>
                      <w:r w:rsidRPr="00153A2E">
                        <w:rPr>
                          <w:b/>
                          <w:color w:val="auto"/>
                        </w:rPr>
                        <w:t>Share your favorite cookie recipe.</w:t>
                      </w:r>
                    </w:p>
                    <w:p w14:paraId="492631F2" w14:textId="77777777" w:rsidR="002C0D6E" w:rsidRDefault="002C0D6E" w:rsidP="0015723E"/>
                  </w:txbxContent>
                </v:textbox>
              </v:roundrect>
            </w:pict>
          </mc:Fallback>
        </mc:AlternateContent>
      </w:r>
      <w:r w:rsidR="00A625DA" w:rsidRPr="00A625DA">
        <w:rPr>
          <w:noProof/>
          <w:sz w:val="72"/>
        </w:rPr>
        <mc:AlternateContent>
          <mc:Choice Requires="wps">
            <w:drawing>
              <wp:anchor distT="45720" distB="45720" distL="114300" distR="114300" simplePos="0" relativeHeight="251475456" behindDoc="1" locked="0" layoutInCell="1" allowOverlap="1" wp14:anchorId="5267B505" wp14:editId="18C8EDD8">
                <wp:simplePos x="0" y="0"/>
                <wp:positionH relativeFrom="margin">
                  <wp:align>left</wp:align>
                </wp:positionH>
                <wp:positionV relativeFrom="paragraph">
                  <wp:posOffset>10160</wp:posOffset>
                </wp:positionV>
                <wp:extent cx="2194560" cy="640715"/>
                <wp:effectExtent l="0" t="0" r="15240" b="26035"/>
                <wp:wrapTight wrapText="bothSides">
                  <wp:wrapPolygon edited="0">
                    <wp:start x="0" y="0"/>
                    <wp:lineTo x="0" y="21835"/>
                    <wp:lineTo x="21563" y="21835"/>
                    <wp:lineTo x="21563" y="0"/>
                    <wp:lineTo x="0" y="0"/>
                  </wp:wrapPolygon>
                </wp:wrapTight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4560" cy="6407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56013" w14:textId="77777777" w:rsidR="002C0D6E" w:rsidRPr="00A625DA" w:rsidRDefault="002C0D6E" w:rsidP="008E5F6D">
                            <w:pPr>
                              <w:jc w:val="center"/>
                              <w:rPr>
                                <w:color w:val="4472C4" w:themeColor="accent1"/>
                                <w:sz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25DA">
                              <w:rPr>
                                <w:color w:val="4472C4" w:themeColor="accent1"/>
                                <w:sz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Firm Name &amp; Logo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7B505" id="_x0000_s1052" type="#_x0000_t202" style="position:absolute;left:0;text-align:left;margin-left:0;margin-top:.8pt;width:172.8pt;height:50.45pt;z-index:-25184102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" fillcolor="white [3201]" strokecolor="#4472c4 [3204]" strokeweight="1pt">
                <v:textbox>
                  <w:txbxContent>
                    <w:p w14:paraId="51156013" w14:textId="77777777" w:rsidR="002C0D6E" w:rsidRPr="00A625DA" w:rsidRDefault="002C0D6E" w:rsidP="008E5F6D">
                      <w:pPr>
                        <w:jc w:val="center"/>
                        <w:rPr>
                          <w:color w:val="4472C4" w:themeColor="accent1"/>
                          <w:sz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25DA">
                        <w:rPr>
                          <w:color w:val="4472C4" w:themeColor="accent1"/>
                          <w:sz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Firm Name &amp; Logo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337160" w:rsidRPr="00A625DA">
        <w:rPr>
          <w:sz w:val="72"/>
        </w:rPr>
        <w:fldChar w:fldCharType="begin"/>
      </w:r>
      <w:r w:rsidR="00337160" w:rsidRPr="00A625DA">
        <w:rPr>
          <w:sz w:val="72"/>
        </w:rPr>
        <w:instrText xml:space="preserve"> DOCVARIABLE  MonthStart \@ MMM \* MERGEFORMAT </w:instrText>
      </w:r>
      <w:r w:rsidR="00337160" w:rsidRPr="00A625DA">
        <w:rPr>
          <w:sz w:val="72"/>
        </w:rPr>
        <w:fldChar w:fldCharType="separate"/>
      </w:r>
      <w:r w:rsidR="00337160" w:rsidRPr="00A625DA">
        <w:rPr>
          <w:sz w:val="72"/>
        </w:rPr>
        <w:t>Mar</w:t>
      </w:r>
      <w:r w:rsidR="00337160" w:rsidRPr="00A625DA">
        <w:rPr>
          <w:sz w:val="72"/>
        </w:rPr>
        <w:fldChar w:fldCharType="end"/>
      </w:r>
      <w:r w:rsidR="003B1B42">
        <w:rPr>
          <w:sz w:val="72"/>
        </w:rPr>
        <w:t xml:space="preserve">ch </w:t>
      </w:r>
      <w:r w:rsidR="00A334C6">
        <w:rPr>
          <w:rStyle w:val="Emphasis"/>
          <w:sz w:val="72"/>
        </w:rPr>
        <w:t>20</w:t>
      </w:r>
      <w:r w:rsidR="00EB735A">
        <w:rPr>
          <w:rStyle w:val="Emphasis"/>
          <w:sz w:val="72"/>
        </w:rPr>
        <w:t>2</w:t>
      </w:r>
      <w:r w:rsidR="00A334C6">
        <w:rPr>
          <w:rStyle w:val="Emphasis"/>
          <w:sz w:val="72"/>
        </w:rPr>
        <w:t>1</w:t>
      </w:r>
    </w:p>
    <w:tbl>
      <w:tblPr>
        <w:tblW w:w="498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43" w:type="dxa"/>
          <w:left w:w="0" w:type="dxa"/>
          <w:bottom w:w="115" w:type="dxa"/>
          <w:right w:w="187" w:type="dxa"/>
        </w:tblCellMar>
        <w:tblLook w:val="04A0" w:firstRow="1" w:lastRow="0" w:firstColumn="1" w:lastColumn="0" w:noHBand="0" w:noVBand="1"/>
        <w:tblCaption w:val="Calendar layout table"/>
      </w:tblPr>
      <w:tblGrid>
        <w:gridCol w:w="2058"/>
        <w:gridCol w:w="2058"/>
        <w:gridCol w:w="2057"/>
        <w:gridCol w:w="2060"/>
        <w:gridCol w:w="2057"/>
        <w:gridCol w:w="2057"/>
        <w:gridCol w:w="2060"/>
      </w:tblGrid>
      <w:tr w:rsidR="00337160" w:rsidRPr="00A625DA" w14:paraId="160334CA" w14:textId="77777777" w:rsidTr="003517EB">
        <w:trPr>
          <w:tblHeader/>
        </w:trPr>
        <w:tc>
          <w:tcPr>
            <w:tcW w:w="714" w:type="pct"/>
            <w:shd w:val="clear" w:color="auto" w:fill="C5E0B3" w:themeFill="accent6" w:themeFillTint="66"/>
            <w:tcMar>
              <w:top w:w="0" w:type="dxa"/>
              <w:bottom w:w="187" w:type="dxa"/>
            </w:tcMar>
          </w:tcPr>
          <w:p w14:paraId="22ACD7EB" w14:textId="77777777" w:rsidR="00337160" w:rsidRPr="00A625DA" w:rsidRDefault="00337160" w:rsidP="008E03B3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Sun</w:t>
            </w:r>
          </w:p>
        </w:tc>
        <w:tc>
          <w:tcPr>
            <w:tcW w:w="714" w:type="pct"/>
            <w:shd w:val="clear" w:color="auto" w:fill="C5E0B3" w:themeFill="accent6" w:themeFillTint="66"/>
            <w:tcMar>
              <w:top w:w="0" w:type="dxa"/>
              <w:bottom w:w="187" w:type="dxa"/>
            </w:tcMar>
          </w:tcPr>
          <w:p w14:paraId="5BE40ADE" w14:textId="77777777" w:rsidR="00337160" w:rsidRPr="00A625DA" w:rsidRDefault="00337160" w:rsidP="008E03B3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mon</w:t>
            </w:r>
          </w:p>
        </w:tc>
        <w:tc>
          <w:tcPr>
            <w:tcW w:w="714" w:type="pct"/>
            <w:shd w:val="clear" w:color="auto" w:fill="C5E0B3" w:themeFill="accent6" w:themeFillTint="66"/>
            <w:tcMar>
              <w:top w:w="0" w:type="dxa"/>
              <w:bottom w:w="187" w:type="dxa"/>
            </w:tcMar>
          </w:tcPr>
          <w:p w14:paraId="5681BED7" w14:textId="77777777" w:rsidR="00337160" w:rsidRPr="00A625DA" w:rsidRDefault="00337160" w:rsidP="008E03B3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tue</w:t>
            </w:r>
          </w:p>
        </w:tc>
        <w:tc>
          <w:tcPr>
            <w:tcW w:w="715" w:type="pct"/>
            <w:shd w:val="clear" w:color="auto" w:fill="C5E0B3" w:themeFill="accent6" w:themeFillTint="66"/>
            <w:tcMar>
              <w:top w:w="0" w:type="dxa"/>
              <w:bottom w:w="187" w:type="dxa"/>
            </w:tcMar>
          </w:tcPr>
          <w:p w14:paraId="4A830FED" w14:textId="77777777" w:rsidR="00337160" w:rsidRPr="00A625DA" w:rsidRDefault="00337160" w:rsidP="008E03B3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wed</w:t>
            </w:r>
          </w:p>
        </w:tc>
        <w:tc>
          <w:tcPr>
            <w:tcW w:w="714" w:type="pct"/>
            <w:shd w:val="clear" w:color="auto" w:fill="C5E0B3" w:themeFill="accent6" w:themeFillTint="66"/>
            <w:tcMar>
              <w:top w:w="0" w:type="dxa"/>
              <w:bottom w:w="187" w:type="dxa"/>
            </w:tcMar>
          </w:tcPr>
          <w:p w14:paraId="2106DE6D" w14:textId="77777777" w:rsidR="00337160" w:rsidRPr="00A625DA" w:rsidRDefault="00337160" w:rsidP="008E03B3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thu</w:t>
            </w:r>
          </w:p>
        </w:tc>
        <w:tc>
          <w:tcPr>
            <w:tcW w:w="714" w:type="pct"/>
            <w:shd w:val="clear" w:color="auto" w:fill="C5E0B3" w:themeFill="accent6" w:themeFillTint="66"/>
            <w:tcMar>
              <w:top w:w="0" w:type="dxa"/>
              <w:bottom w:w="187" w:type="dxa"/>
            </w:tcMar>
          </w:tcPr>
          <w:p w14:paraId="1F8FC195" w14:textId="77777777" w:rsidR="00337160" w:rsidRPr="00A625DA" w:rsidRDefault="00337160" w:rsidP="008E03B3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fri</w:t>
            </w:r>
          </w:p>
        </w:tc>
        <w:tc>
          <w:tcPr>
            <w:tcW w:w="715" w:type="pct"/>
            <w:shd w:val="clear" w:color="auto" w:fill="C5E0B3" w:themeFill="accent6" w:themeFillTint="66"/>
            <w:tcMar>
              <w:top w:w="0" w:type="dxa"/>
              <w:bottom w:w="187" w:type="dxa"/>
            </w:tcMar>
          </w:tcPr>
          <w:p w14:paraId="69023DA1" w14:textId="77777777" w:rsidR="00337160" w:rsidRPr="00A625DA" w:rsidRDefault="00337160" w:rsidP="008E03B3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sat</w:t>
            </w:r>
          </w:p>
        </w:tc>
      </w:tr>
      <w:tr w:rsidR="00337160" w:rsidRPr="00A625DA" w14:paraId="0C940326" w14:textId="77777777" w:rsidTr="003517EB"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140CE10F" w14:textId="77777777" w:rsidR="00337160" w:rsidRPr="00A625DA" w:rsidRDefault="00337160">
            <w:pPr>
              <w:pStyle w:val="Date"/>
              <w:rPr>
                <w:rStyle w:val="Emphasis"/>
                <w:sz w:val="22"/>
              </w:rPr>
            </w:pPr>
            <w:r w:rsidRPr="00A625DA">
              <w:rPr>
                <w:rStyle w:val="Emphasis"/>
                <w:sz w:val="22"/>
              </w:rPr>
              <w:fldChar w:fldCharType="begin"/>
            </w:r>
            <w:r w:rsidRPr="00A625DA">
              <w:rPr>
                <w:rStyle w:val="Emphasis"/>
                <w:sz w:val="22"/>
              </w:rPr>
              <w:instrText xml:space="preserve"> IF </w:instrText>
            </w:r>
            <w:r w:rsidRPr="00A625DA">
              <w:rPr>
                <w:rStyle w:val="Emphasis"/>
                <w:sz w:val="22"/>
              </w:rPr>
              <w:fldChar w:fldCharType="begin"/>
            </w:r>
            <w:r w:rsidRPr="00A625DA">
              <w:rPr>
                <w:rStyle w:val="Emphasis"/>
                <w:sz w:val="22"/>
              </w:rPr>
              <w:instrText xml:space="preserve"> DocVariable MonthStart \@ dddd </w:instrText>
            </w:r>
            <w:r w:rsidRPr="00A625DA">
              <w:rPr>
                <w:rStyle w:val="Emphasis"/>
                <w:sz w:val="22"/>
              </w:rPr>
              <w:fldChar w:fldCharType="separate"/>
            </w:r>
            <w:r w:rsidRPr="00A625DA">
              <w:rPr>
                <w:rStyle w:val="Emphasis"/>
                <w:sz w:val="22"/>
              </w:rPr>
              <w:instrText>Thursday</w:instrText>
            </w:r>
            <w:r w:rsidRPr="00A625DA">
              <w:rPr>
                <w:rStyle w:val="Emphasis"/>
                <w:sz w:val="22"/>
              </w:rPr>
              <w:fldChar w:fldCharType="end"/>
            </w:r>
            <w:r w:rsidRPr="00A625DA">
              <w:rPr>
                <w:rStyle w:val="Emphasis"/>
                <w:sz w:val="22"/>
              </w:rPr>
              <w:instrText xml:space="preserve"> = “Sunday" 1 ""\# 0#</w:instrText>
            </w:r>
            <w:r w:rsidRPr="00A625DA">
              <w:rPr>
                <w:rStyle w:val="Emphasis"/>
                <w:sz w:val="22"/>
              </w:rPr>
              <w:fldChar w:fldCharType="end"/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4D22AE5A" w14:textId="325BBE64" w:rsidR="00337160" w:rsidRPr="00A625DA" w:rsidRDefault="00EB735A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1</w: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IF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DocVariable MonthStart \@ dddd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sz w:val="22"/>
              </w:rPr>
              <w:instrText>Thursday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= “Monday" 1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IF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=A2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noProof/>
                <w:sz w:val="22"/>
              </w:rPr>
              <w:instrText>0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&lt;&gt; 0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=A2+1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sz w:val="22"/>
              </w:rPr>
              <w:instrText>2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"" 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>\# 0#</w:instrText>
            </w:r>
            <w:r w:rsidR="00337160" w:rsidRPr="00A625DA">
              <w:rPr>
                <w:sz w:val="22"/>
              </w:rPr>
              <w:fldChar w:fldCharType="end"/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46878B7C" w14:textId="04A3DC05" w:rsidR="00337160" w:rsidRPr="00A625DA" w:rsidRDefault="00EB735A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2</w: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IF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DocVariable MonthStart \@ dddd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sz w:val="22"/>
              </w:rPr>
              <w:instrText>Thursday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= “Tuesday" 01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IF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=B2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noProof/>
                <w:sz w:val="22"/>
              </w:rPr>
              <w:instrText>0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&lt;&gt; 0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=B2+1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noProof/>
                <w:sz w:val="22"/>
              </w:rPr>
              <w:instrText>2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"" 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>\# 0#</w:instrText>
            </w:r>
            <w:r w:rsidR="00337160" w:rsidRPr="00A625DA">
              <w:rPr>
                <w:sz w:val="22"/>
              </w:rPr>
              <w:fldChar w:fldCharType="end"/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  <w:vAlign w:val="bottom"/>
          </w:tcPr>
          <w:p w14:paraId="58FEF740" w14:textId="1D3C6F8E" w:rsidR="00337160" w:rsidRPr="00A625DA" w:rsidRDefault="00EB735A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3</w: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IF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DocVariable MonthStart \@ dddd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sz w:val="22"/>
              </w:rPr>
              <w:instrText>Thursday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= “Wednesday" 1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IF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=C2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noProof/>
                <w:sz w:val="22"/>
              </w:rPr>
              <w:instrText>0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&lt;&gt; 0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=C2+1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noProof/>
                <w:sz w:val="22"/>
              </w:rPr>
              <w:instrText>2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"" 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>\# 0#</w:instrText>
            </w:r>
            <w:r w:rsidR="00337160" w:rsidRPr="00A625DA">
              <w:rPr>
                <w:sz w:val="22"/>
              </w:rPr>
              <w:fldChar w:fldCharType="end"/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48603EF9" w14:textId="329055DB" w:rsidR="00337160" w:rsidRPr="00A625DA" w:rsidRDefault="00EB735A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2F5C9F70" w14:textId="6D4EAC10" w:rsidR="00337160" w:rsidRPr="00A625DA" w:rsidRDefault="00EB735A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0F5D6262" w14:textId="72E3F822" w:rsidR="00337160" w:rsidRPr="00A625DA" w:rsidRDefault="00EB735A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6</w:t>
            </w:r>
          </w:p>
        </w:tc>
      </w:tr>
      <w:tr w:rsidR="00337160" w:rsidRPr="00A625DA" w14:paraId="51FE83A0" w14:textId="77777777" w:rsidTr="003517EB">
        <w:trPr>
          <w:trHeight w:hRule="exact" w:val="1037"/>
        </w:trPr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25498F77" w14:textId="77777777" w:rsidR="00337160" w:rsidRPr="00A625DA" w:rsidRDefault="00337160">
            <w:pPr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121186B9" w14:textId="36B657CF" w:rsidR="00337160" w:rsidRPr="00A625DA" w:rsidRDefault="0082371C">
            <w:pPr>
              <w:rPr>
                <w:sz w:val="10"/>
              </w:rPr>
            </w:pPr>
            <w:r>
              <w:rPr>
                <w:rFonts w:ascii="Calibri" w:hAnsi="Calibri" w:cs="Calibr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66272" behindDoc="0" locked="0" layoutInCell="1" allowOverlap="1" wp14:anchorId="0C537CAA" wp14:editId="6F59391A">
                      <wp:simplePos x="0" y="0"/>
                      <wp:positionH relativeFrom="column">
                        <wp:posOffset>-64880</wp:posOffset>
                      </wp:positionH>
                      <wp:positionV relativeFrom="paragraph">
                        <wp:posOffset>-372441</wp:posOffset>
                      </wp:positionV>
                      <wp:extent cx="1431758" cy="1057734"/>
                      <wp:effectExtent l="0" t="0" r="16510" b="28575"/>
                      <wp:wrapNone/>
                      <wp:docPr id="252" name="Group 2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1758" cy="1057734"/>
                                <a:chOff x="0" y="0"/>
                                <a:chExt cx="1431758" cy="1057734"/>
                              </a:xfrm>
                            </wpg:grpSpPr>
                            <wps:wsp>
                              <wps:cNvPr id="196" name="Text Box 196"/>
                              <wps:cNvSpPr txBox="1"/>
                              <wps:spPr>
                                <a:xfrm>
                                  <a:off x="0" y="620486"/>
                                  <a:ext cx="1431758" cy="437248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  <a:ln w="3175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70F63CB7" w14:textId="27375E97" w:rsidR="002C0D6E" w:rsidRPr="00C1389C" w:rsidRDefault="002C0D6E" w:rsidP="0082371C">
                                    <w:pPr>
                                      <w:jc w:val="center"/>
                                      <w:rPr>
                                        <w:rFonts w:ascii="Calibri" w:hAnsi="Calibri" w:cs="Calibri"/>
                                      </w:rPr>
                                    </w:pPr>
                                    <w:r>
                                      <w:rPr>
                                        <w:rFonts w:ascii="Calibri" w:hAnsi="Calibri" w:cs="Calibri"/>
                                        <w:b/>
                                        <w:color w:val="FFFFFF" w:themeColor="background1"/>
                                      </w:rPr>
                                      <w:t>Check your mailbox</w:t>
                                    </w:r>
                                    <w:r w:rsidRPr="00C1389C">
                                      <w:rPr>
                                        <w:rFonts w:ascii="Calibri" w:hAnsi="Calibri" w:cs="Calibri"/>
                                        <w:b/>
                                        <w:color w:val="FFFFFF" w:themeColor="background1"/>
                                      </w:rPr>
                                      <w:t xml:space="preserve"> for a sweet treat</w:t>
                                    </w:r>
                                    <w:r>
                                      <w:rPr>
                                        <w:rFonts w:ascii="Calibri" w:hAnsi="Calibri" w:cs="Calibri"/>
                                        <w:b/>
                                        <w:color w:val="FFFFFF" w:themeColor="background1"/>
                                      </w:rPr>
                                      <w:t xml:space="preserve"> from the firm.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51" name="Picture 25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8600" y="0"/>
                                  <a:ext cx="981710" cy="90233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C537CAA" id="Group 252" o:spid="_x0000_s1053" style="position:absolute;margin-left:-5.1pt;margin-top:-29.35pt;width:112.75pt;height:83.3pt;z-index:251766272;mso-position-horizontal-relative:text;mso-position-vertical-relative:text" coordsize="14317,105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">
                      <v:roundrect id="Text Box 196" o:spid="_x0000_s1054" style="position:absolute;top:6204;width:14317;height:437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" fillcolor="#c45911 [2405]" strokecolor="black [3213]" strokeweight=".25pt">
                        <v:stroke joinstyle="miter"/>
                        <v:textbox inset="3.6pt,,3.6pt">
                          <w:txbxContent>
                            <w:p w14:paraId="70F63CB7" w14:textId="27375E97" w:rsidR="002C0D6E" w:rsidRPr="00C1389C" w:rsidRDefault="002C0D6E" w:rsidP="0082371C">
                              <w:pPr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</w:rPr>
                                <w:t>Check your mailbox</w:t>
                              </w:r>
                              <w:r w:rsidRPr="00C1389C"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</w:rPr>
                                <w:t xml:space="preserve"> for a sweet treat</w:t>
                              </w:r>
                              <w:r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</w:rPr>
                                <w:t xml:space="preserve"> from the firm.</w:t>
                              </w:r>
                            </w:p>
                          </w:txbxContent>
                        </v:textbox>
                      </v:roundrect>
                      <v:shape id="Picture 251" o:spid="_x0000_s1055" type="#_x0000_t75" style="position:absolute;left:2286;width:9817;height:9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">
                        <v:imagedata r:id="rId48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456A2D6A" w14:textId="022884F5" w:rsidR="00337160" w:rsidRPr="00A625DA" w:rsidRDefault="00337160">
            <w:pPr>
              <w:rPr>
                <w:sz w:val="10"/>
              </w:rPr>
            </w:pP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</w:tcPr>
          <w:p w14:paraId="155D1CEB" w14:textId="77777777" w:rsidR="00337160" w:rsidRPr="00A625DA" w:rsidRDefault="00337160">
            <w:pPr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302B1BF1" w14:textId="77777777" w:rsidR="00337160" w:rsidRPr="00A625DA" w:rsidRDefault="00337160">
            <w:pPr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  <w:vAlign w:val="center"/>
          </w:tcPr>
          <w:p w14:paraId="00DBCBB7" w14:textId="2F6BCBE7" w:rsidR="00337160" w:rsidRPr="00A625DA" w:rsidRDefault="00337160" w:rsidP="006B475D">
            <w:pPr>
              <w:jc w:val="center"/>
              <w:rPr>
                <w:b/>
                <w:szCs w:val="24"/>
              </w:rPr>
            </w:pP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  <w:vAlign w:val="center"/>
          </w:tcPr>
          <w:p w14:paraId="0B22D2D2" w14:textId="77777777" w:rsidR="00337160" w:rsidRPr="00A625DA" w:rsidRDefault="00337160" w:rsidP="003517EB">
            <w:pPr>
              <w:rPr>
                <w:b/>
                <w:sz w:val="10"/>
              </w:rPr>
            </w:pPr>
          </w:p>
        </w:tc>
      </w:tr>
      <w:tr w:rsidR="00337160" w:rsidRPr="00A625DA" w14:paraId="04140824" w14:textId="77777777" w:rsidTr="003517EB"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2C0C8574" w14:textId="2A1897D2" w:rsidR="00337160" w:rsidRPr="00A625DA" w:rsidRDefault="00EB735A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7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776879B8" w14:textId="6789718D" w:rsidR="00337160" w:rsidRPr="00A625DA" w:rsidRDefault="00EB735A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7E128C17" w14:textId="194FC251" w:rsidR="00337160" w:rsidRPr="00A625DA" w:rsidRDefault="00EB735A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9</w:t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28953F20" w14:textId="337D414C" w:rsidR="00337160" w:rsidRPr="00A625DA" w:rsidRDefault="00EB735A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00A37057" w14:textId="35F24759" w:rsidR="00337160" w:rsidRPr="00A625DA" w:rsidRDefault="00EB735A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11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1919788C" w14:textId="557A31A9" w:rsidR="00337160" w:rsidRPr="00A625DA" w:rsidRDefault="005C4604">
            <w:pPr>
              <w:pStyle w:val="Date"/>
              <w:rPr>
                <w:sz w:val="22"/>
              </w:rPr>
            </w:pPr>
            <w:r>
              <w:rPr>
                <w:rFonts w:ascii="Calibri" w:hAnsi="Calibri" w:cs="Calibr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27360" behindDoc="0" locked="0" layoutInCell="1" allowOverlap="1" wp14:anchorId="41C9FAF4" wp14:editId="4CF09F25">
                      <wp:simplePos x="0" y="0"/>
                      <wp:positionH relativeFrom="column">
                        <wp:posOffset>-282741</wp:posOffset>
                      </wp:positionH>
                      <wp:positionV relativeFrom="paragraph">
                        <wp:posOffset>-1099876</wp:posOffset>
                      </wp:positionV>
                      <wp:extent cx="1978727" cy="1055370"/>
                      <wp:effectExtent l="0" t="0" r="21590" b="11430"/>
                      <wp:wrapNone/>
                      <wp:docPr id="250" name="Group 2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8727" cy="1055370"/>
                                <a:chOff x="0" y="0"/>
                                <a:chExt cx="1978727" cy="1055370"/>
                              </a:xfrm>
                            </wpg:grpSpPr>
                            <wps:wsp>
                              <wps:cNvPr id="42" name="Text Box 42"/>
                              <wps:cNvSpPr txBox="1"/>
                              <wps:spPr>
                                <a:xfrm>
                                  <a:off x="0" y="609600"/>
                                  <a:ext cx="1978727" cy="44577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FFFF00"/>
                                </a:solidFill>
                                <a:ln w="3175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C73007D" w14:textId="12BB711D" w:rsidR="002C0D6E" w:rsidRPr="00C1389C" w:rsidRDefault="002C0D6E" w:rsidP="005C4604">
                                    <w:pPr>
                                      <w:jc w:val="center"/>
                                      <w:rPr>
                                        <w:rFonts w:ascii="Calibri" w:hAnsi="Calibri" w:cs="Calibri"/>
                                        <w:b/>
                                        <w:color w:val="000000" w:themeColor="text1"/>
                                      </w:rPr>
                                    </w:pPr>
                                    <w:r w:rsidRPr="00C1389C">
                                      <w:rPr>
                                        <w:rFonts w:ascii="Calibri" w:hAnsi="Calibri" w:cs="Calibri"/>
                                        <w:b/>
                                        <w:color w:val="000000" w:themeColor="text1"/>
                                      </w:rPr>
                                      <w:t xml:space="preserve">We appreciate you! </w:t>
                                    </w:r>
                                    <w:r>
                                      <w:rPr>
                                        <w:rFonts w:ascii="Calibri" w:hAnsi="Calibri" w:cs="Calibri"/>
                                        <w:b/>
                                        <w:color w:val="000000" w:themeColor="text1"/>
                                      </w:rPr>
                                      <w:t>Join us for a virtual lunch.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44" name="Picture 24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20486" y="0"/>
                                  <a:ext cx="664210" cy="71310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1C9FAF4" id="Group 250" o:spid="_x0000_s1056" style="position:absolute;left:0;text-align:left;margin-left:-22.25pt;margin-top:-86.6pt;width:155.8pt;height:83.1pt;z-index:251727360;mso-position-horizontal-relative:text;mso-position-vertical-relative:text;mso-width-relative:margin;mso-height-relative:margin" coordsize="19787,105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">
                      <v:roundrect id="Text Box 42" o:spid="_x0000_s1057" style="position:absolute;top:6096;width:19787;height:445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" fillcolor="yellow" strokecolor="black [3213]" strokeweight=".25pt">
                        <v:stroke joinstyle="miter"/>
                        <v:textbox inset="3.6pt,,3.6pt">
                          <w:txbxContent>
                            <w:p w14:paraId="2C73007D" w14:textId="12BB711D" w:rsidR="002C0D6E" w:rsidRPr="00C1389C" w:rsidRDefault="002C0D6E" w:rsidP="005C4604">
                              <w:pPr>
                                <w:jc w:val="center"/>
                                <w:rPr>
                                  <w:rFonts w:ascii="Calibri" w:hAnsi="Calibri" w:cs="Calibri"/>
                                  <w:b/>
                                  <w:color w:val="000000" w:themeColor="text1"/>
                                </w:rPr>
                              </w:pPr>
                              <w:r w:rsidRPr="00C1389C">
                                <w:rPr>
                                  <w:rFonts w:ascii="Calibri" w:hAnsi="Calibri" w:cs="Calibri"/>
                                  <w:b/>
                                  <w:color w:val="000000" w:themeColor="text1"/>
                                </w:rPr>
                                <w:t xml:space="preserve">We appreciate you! </w:t>
                              </w:r>
                              <w:r>
                                <w:rPr>
                                  <w:rFonts w:ascii="Calibri" w:hAnsi="Calibri" w:cs="Calibri"/>
                                  <w:b/>
                                  <w:color w:val="000000" w:themeColor="text1"/>
                                </w:rPr>
                                <w:t>Join us for a virtual lunch.</w:t>
                              </w:r>
                            </w:p>
                          </w:txbxContent>
                        </v:textbox>
                      </v:roundrect>
                      <v:shape id="Picture 244" o:spid="_x0000_s1058" type="#_x0000_t75" style="position:absolute;left:6204;width:6642;height:7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">
                        <v:imagedata r:id="rId50" o:title=""/>
                      </v:shape>
                    </v:group>
                  </w:pict>
                </mc:Fallback>
              </mc:AlternateContent>
            </w:r>
            <w:r w:rsidR="00EB735A">
              <w:rPr>
                <w:sz w:val="22"/>
              </w:rPr>
              <w:t>12</w:t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01325C85" w14:textId="5F562484" w:rsidR="00337160" w:rsidRPr="00A625DA" w:rsidRDefault="00EB735A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13</w:t>
            </w:r>
          </w:p>
        </w:tc>
      </w:tr>
      <w:tr w:rsidR="00337160" w:rsidRPr="00A625DA" w14:paraId="4C215C09" w14:textId="77777777" w:rsidTr="003517EB">
        <w:trPr>
          <w:trHeight w:hRule="exact" w:val="1037"/>
        </w:trPr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0F88F030" w14:textId="77777777" w:rsidR="00337160" w:rsidRPr="00A625DA" w:rsidRDefault="00337160" w:rsidP="007D2166">
            <w:pPr>
              <w:jc w:val="center"/>
              <w:rPr>
                <w:sz w:val="16"/>
                <w:szCs w:val="24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13731104" w14:textId="12F450D7" w:rsidR="00337160" w:rsidRPr="00A625DA" w:rsidRDefault="003E785C" w:rsidP="00644369">
            <w:pPr>
              <w:jc w:val="right"/>
              <w:rPr>
                <w:sz w:val="10"/>
              </w:rPr>
            </w:pPr>
            <w:r w:rsidRPr="00C1389C">
              <w:rPr>
                <w:rFonts w:ascii="Calibri" w:hAnsi="Calibri" w:cs="Calibri"/>
                <w:noProof/>
                <w:sz w:val="1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77536" behindDoc="0" locked="0" layoutInCell="1" allowOverlap="1" wp14:anchorId="712F56D5" wp14:editId="46161C4B">
                      <wp:simplePos x="0" y="0"/>
                      <wp:positionH relativeFrom="margin">
                        <wp:posOffset>-84510</wp:posOffset>
                      </wp:positionH>
                      <wp:positionV relativeFrom="paragraph">
                        <wp:posOffset>-33793</wp:posOffset>
                      </wp:positionV>
                      <wp:extent cx="1419726" cy="745824"/>
                      <wp:effectExtent l="0" t="0" r="28575" b="16510"/>
                      <wp:wrapNone/>
                      <wp:docPr id="248" name="Text Box 2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19726" cy="745824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1"/>
                              </a:solidFill>
                              <a:ln w="31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71DACB6" w14:textId="1DA28A52" w:rsidR="002C0D6E" w:rsidRPr="00C1389C" w:rsidRDefault="002C0D6E" w:rsidP="00F50CF4">
                                  <w:pPr>
                                    <w:jc w:val="center"/>
                                    <w:rPr>
                                      <w:rFonts w:ascii="Calibri" w:hAnsi="Calibri" w:cs="Calibri"/>
                                      <w:color w:val="FFFFFF" w:themeColor="background1"/>
                                    </w:rPr>
                                  </w:pPr>
                                  <w:r w:rsidRPr="00C1389C">
                                    <w:rPr>
                                      <w:rFonts w:ascii="Calibri" w:hAnsi="Calibri" w:cs="Calibri"/>
                                      <w:b/>
                                      <w:color w:val="FFFFFF" w:themeColor="background1"/>
                                    </w:rPr>
                                    <w:t>Handwrite a thank you note to a colleague who’s helped you during Busy Season</w:t>
                                  </w:r>
                                  <w:r w:rsidR="00964EFE">
                                    <w:rPr>
                                      <w:rFonts w:ascii="Calibri" w:hAnsi="Calibri" w:cs="Calibri"/>
                                      <w:b/>
                                      <w:color w:val="FFFFFF" w:themeColor="background1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12F56D5" id="Text Box 248" o:spid="_x0000_s1059" style="position:absolute;left:0;text-align:left;margin-left:-6.65pt;margin-top:-2.65pt;width:111.8pt;height:58.75pt;z-index:251777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" fillcolor="#4472c4 [3204]" strokecolor="black [3213]" strokeweight=".25pt">
                      <v:stroke joinstyle="miter"/>
                      <v:textbox inset="3.6pt,,3.6pt">
                        <w:txbxContent>
                          <w:p w14:paraId="371DACB6" w14:textId="1DA28A52" w:rsidR="002C0D6E" w:rsidRPr="00C1389C" w:rsidRDefault="002C0D6E" w:rsidP="00F50CF4">
                            <w:pPr>
                              <w:jc w:val="center"/>
                              <w:rPr>
                                <w:rFonts w:ascii="Calibri" w:hAnsi="Calibri" w:cs="Calibri"/>
                                <w:color w:val="FFFFFF" w:themeColor="background1"/>
                              </w:rPr>
                            </w:pPr>
                            <w:r w:rsidRPr="00C1389C">
                              <w:rPr>
                                <w:rFonts w:ascii="Calibri" w:hAnsi="Calibri" w:cs="Calibri"/>
                                <w:b/>
                                <w:color w:val="FFFFFF" w:themeColor="background1"/>
                              </w:rPr>
                              <w:t>Handwrite a thank you note to a colleague who’s helped you during Busy Season</w:t>
                            </w:r>
                            <w:r w:rsidR="00964EFE">
                              <w:rPr>
                                <w:rFonts w:ascii="Calibri" w:hAnsi="Calibri" w:cs="Calibri"/>
                                <w:b/>
                                <w:color w:val="FFFFFF" w:themeColor="background1"/>
                              </w:rPr>
                              <w:t>.</w:t>
                            </w:r>
                          </w:p>
                        </w:txbxContent>
                      </v:textbox>
                      <w10:wrap anchorx="margin"/>
                    </v:roundrect>
                  </w:pict>
                </mc:Fallback>
              </mc:AlternateContent>
            </w: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40607F6B" w14:textId="46736260" w:rsidR="00337160" w:rsidRPr="00A625DA" w:rsidRDefault="00337160">
            <w:pPr>
              <w:rPr>
                <w:sz w:val="22"/>
                <w:szCs w:val="24"/>
              </w:rPr>
            </w:pP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  <w:vAlign w:val="center"/>
          </w:tcPr>
          <w:p w14:paraId="5104FFA9" w14:textId="77777777" w:rsidR="00236358" w:rsidRPr="00A625DA" w:rsidRDefault="00236358" w:rsidP="005150DD">
            <w:pPr>
              <w:rPr>
                <w:b/>
                <w:sz w:val="20"/>
                <w:szCs w:val="22"/>
              </w:rPr>
            </w:pPr>
          </w:p>
          <w:p w14:paraId="47D0CB37" w14:textId="77777777" w:rsidR="00337160" w:rsidRPr="00A625DA" w:rsidRDefault="00236358" w:rsidP="005150DD">
            <w:pPr>
              <w:rPr>
                <w:b/>
                <w:sz w:val="20"/>
                <w:szCs w:val="22"/>
              </w:rPr>
            </w:pPr>
            <w:r w:rsidRPr="00A625DA">
              <w:rPr>
                <w:b/>
                <w:sz w:val="20"/>
                <w:szCs w:val="22"/>
              </w:rPr>
              <w:t xml:space="preserve"> </w:t>
            </w:r>
          </w:p>
          <w:p w14:paraId="3010C823" w14:textId="375DB1BC" w:rsidR="00337160" w:rsidRPr="00A625DA" w:rsidRDefault="00B328B5" w:rsidP="005150DD">
            <w:pPr>
              <w:rPr>
                <w:b/>
                <w:sz w:val="22"/>
                <w:szCs w:val="24"/>
              </w:rPr>
            </w:pPr>
            <w:r>
              <w:rPr>
                <w:rFonts w:ascii="Calibri" w:hAnsi="Calibri" w:cs="Calibr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49888" behindDoc="0" locked="0" layoutInCell="1" allowOverlap="1" wp14:anchorId="41307EE0" wp14:editId="1C86C32E">
                      <wp:simplePos x="0" y="0"/>
                      <wp:positionH relativeFrom="column">
                        <wp:posOffset>-2540</wp:posOffset>
                      </wp:positionH>
                      <wp:positionV relativeFrom="paragraph">
                        <wp:posOffset>269875</wp:posOffset>
                      </wp:positionV>
                      <wp:extent cx="1279525" cy="1001395"/>
                      <wp:effectExtent l="0" t="0" r="15875" b="27305"/>
                      <wp:wrapNone/>
                      <wp:docPr id="243" name="Group 2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79525" cy="1001754"/>
                                <a:chOff x="-55694" y="103425"/>
                                <a:chExt cx="1280160" cy="1003780"/>
                              </a:xfrm>
                            </wpg:grpSpPr>
                            <wps:wsp>
                              <wps:cNvPr id="245" name="Text Box 245"/>
                              <wps:cNvSpPr txBox="1"/>
                              <wps:spPr>
                                <a:xfrm>
                                  <a:off x="-55694" y="661161"/>
                                  <a:ext cx="1280160" cy="446044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FFFF00"/>
                                </a:solidFill>
                                <a:ln w="3175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31361E5D" w14:textId="579DF5BC" w:rsidR="002C0D6E" w:rsidRPr="00C1389C" w:rsidRDefault="002C0D6E" w:rsidP="00B328B5">
                                    <w:pPr>
                                      <w:jc w:val="center"/>
                                      <w:rPr>
                                        <w:rFonts w:ascii="Calibri" w:hAnsi="Calibri" w:cs="Calibri"/>
                                        <w:color w:val="auto"/>
                                      </w:rPr>
                                    </w:pPr>
                                    <w:r w:rsidRPr="00C1389C">
                                      <w:rPr>
                                        <w:rFonts w:ascii="Calibri" w:hAnsi="Calibri" w:cs="Calibri"/>
                                        <w:b/>
                                        <w:color w:val="auto"/>
                                      </w:rPr>
                                      <w:t>Don’t forget to wear green</w:t>
                                    </w:r>
                                    <w:r>
                                      <w:rPr>
                                        <w:rFonts w:ascii="Calibri" w:hAnsi="Calibri" w:cs="Calibri"/>
                                        <w:b/>
                                        <w:color w:val="auto"/>
                                      </w:rPr>
                                      <w:t>!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46" name="Picture 24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840" t="8975" r="14770" b="16196"/>
                                <a:stretch/>
                              </pic:blipFill>
                              <pic:spPr bwMode="auto">
                                <a:xfrm>
                                  <a:off x="79541" y="103425"/>
                                  <a:ext cx="620514" cy="6328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1307EE0" id="Group 243" o:spid="_x0000_s1060" style="position:absolute;margin-left:-.2pt;margin-top:21.25pt;width:100.75pt;height:78.85pt;z-index:251749888;mso-position-horizontal-relative:text;mso-position-vertical-relative:text;mso-width-relative:margin;mso-height-relative:margin" coordorigin="-556,1034" coordsize="12801,100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">
                      <v:roundrect id="Text Box 245" o:spid="_x0000_s1061" style="position:absolute;left:-556;top:6611;width:12800;height:446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" fillcolor="yellow" strokecolor="black [3213]" strokeweight=".25pt">
                        <v:stroke joinstyle="miter"/>
                        <v:textbox inset="3.6pt,,3.6pt">
                          <w:txbxContent>
                            <w:p w14:paraId="31361E5D" w14:textId="579DF5BC" w:rsidR="002C0D6E" w:rsidRPr="00C1389C" w:rsidRDefault="002C0D6E" w:rsidP="00B328B5">
                              <w:pPr>
                                <w:jc w:val="center"/>
                                <w:rPr>
                                  <w:rFonts w:ascii="Calibri" w:hAnsi="Calibri" w:cs="Calibri"/>
                                  <w:color w:val="auto"/>
                                </w:rPr>
                              </w:pPr>
                              <w:r w:rsidRPr="00C1389C">
                                <w:rPr>
                                  <w:rFonts w:ascii="Calibri" w:hAnsi="Calibri" w:cs="Calibri"/>
                                  <w:b/>
                                  <w:color w:val="auto"/>
                                </w:rPr>
                                <w:t>Don’t forget to wear green</w:t>
                              </w:r>
                              <w:r>
                                <w:rPr>
                                  <w:rFonts w:ascii="Calibri" w:hAnsi="Calibri" w:cs="Calibri"/>
                                  <w:b/>
                                  <w:color w:val="auto"/>
                                </w:rPr>
                                <w:t>!</w:t>
                              </w:r>
                            </w:p>
                          </w:txbxContent>
                        </v:textbox>
                      </v:roundrect>
                      <v:shape id="Picture 246" o:spid="_x0000_s1062" type="#_x0000_t75" style="position:absolute;left:795;top:1034;width:6205;height:6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">
                        <v:imagedata r:id="rId52" o:title="" croptop="5882f" cropbottom="10614f" cropleft="5793f" cropright="9680f"/>
                      </v:shape>
                    </v:group>
                  </w:pict>
                </mc:Fallback>
              </mc:AlternateContent>
            </w:r>
            <w:r w:rsidR="005150DD" w:rsidRPr="00A625DA">
              <w:rPr>
                <w:b/>
                <w:sz w:val="20"/>
                <w:szCs w:val="22"/>
              </w:rPr>
              <w:t xml:space="preserve">     </w:t>
            </w: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049D49D3" w14:textId="773703AF" w:rsidR="00416B20" w:rsidRPr="00A625DA" w:rsidRDefault="0055017A" w:rsidP="0055017A">
            <w:pPr>
              <w:tabs>
                <w:tab w:val="center" w:pos="935"/>
              </w:tabs>
              <w:jc w:val="center"/>
              <w:rPr>
                <w:sz w:val="10"/>
              </w:rPr>
            </w:pPr>
            <w:r>
              <w:rPr>
                <w:b/>
                <w:sz w:val="20"/>
                <w:szCs w:val="24"/>
              </w:rPr>
              <w:t xml:space="preserve"> </w:t>
            </w: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2125D3C2" w14:textId="155C9901" w:rsidR="00337160" w:rsidRPr="00A625DA" w:rsidRDefault="00337160" w:rsidP="007D2166">
            <w:pPr>
              <w:jc w:val="right"/>
              <w:rPr>
                <w:sz w:val="10"/>
              </w:rPr>
            </w:pP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</w:tcPr>
          <w:p w14:paraId="53C51E1F" w14:textId="66C886AA" w:rsidR="00337160" w:rsidRPr="00A625DA" w:rsidRDefault="00337160" w:rsidP="005150DD">
            <w:pPr>
              <w:rPr>
                <w:sz w:val="10"/>
              </w:rPr>
            </w:pPr>
          </w:p>
        </w:tc>
      </w:tr>
      <w:tr w:rsidR="00337160" w:rsidRPr="00A625DA" w14:paraId="447AAC3D" w14:textId="77777777" w:rsidTr="003517EB"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36D497C4" w14:textId="1C9804A1" w:rsidR="00337160" w:rsidRPr="00A625DA" w:rsidRDefault="00A334C6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1</w:t>
            </w:r>
            <w:r w:rsidR="00EB735A">
              <w:rPr>
                <w:rStyle w:val="Emphasis"/>
                <w:sz w:val="22"/>
              </w:rPr>
              <w:t>4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14CF1385" w14:textId="1BE785A9" w:rsidR="00337160" w:rsidRPr="00A625DA" w:rsidRDefault="00A334C6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1</w:t>
            </w:r>
            <w:r w:rsidR="00EB735A">
              <w:rPr>
                <w:sz w:val="22"/>
              </w:rPr>
              <w:t>5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672C9C92" w14:textId="05459BC6" w:rsidR="00337160" w:rsidRPr="00A625DA" w:rsidRDefault="00E66155">
            <w:pPr>
              <w:pStyle w:val="Date"/>
              <w:rPr>
                <w:sz w:val="22"/>
              </w:rPr>
            </w:pPr>
            <w:r w:rsidRPr="00A625DA">
              <w:rPr>
                <w:noProof/>
                <w:sz w:val="16"/>
              </w:rPr>
              <w:drawing>
                <wp:anchor distT="0" distB="0" distL="114300" distR="114300" simplePos="0" relativeHeight="251740672" behindDoc="0" locked="0" layoutInCell="1" allowOverlap="1" wp14:anchorId="04E5E00C" wp14:editId="79BB718A">
                  <wp:simplePos x="0" y="0"/>
                  <wp:positionH relativeFrom="column">
                    <wp:posOffset>220497</wp:posOffset>
                  </wp:positionH>
                  <wp:positionV relativeFrom="paragraph">
                    <wp:posOffset>108765</wp:posOffset>
                  </wp:positionV>
                  <wp:extent cx="850900" cy="368300"/>
                  <wp:effectExtent l="0" t="0" r="6350" b="0"/>
                  <wp:wrapNone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900" cy="36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334C6">
              <w:rPr>
                <w:sz w:val="22"/>
              </w:rPr>
              <w:t>1</w:t>
            </w:r>
            <w:r w:rsidR="00EB735A">
              <w:rPr>
                <w:sz w:val="22"/>
              </w:rPr>
              <w:t>6</w:t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357F8347" w14:textId="46FEC879" w:rsidR="00337160" w:rsidRPr="00A625DA" w:rsidRDefault="00A334C6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1</w:t>
            </w:r>
            <w:r w:rsidR="00EB735A">
              <w:rPr>
                <w:sz w:val="22"/>
              </w:rPr>
              <w:t>7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77DC0664" w14:textId="14953CA0" w:rsidR="00337160" w:rsidRPr="00A625DA" w:rsidRDefault="006155E9">
            <w:pPr>
              <w:pStyle w:val="Date"/>
              <w:rPr>
                <w:sz w:val="22"/>
              </w:rPr>
            </w:pPr>
            <w:r>
              <w:rPr>
                <w:rFonts w:ascii="Calibri" w:hAnsi="Calibri" w:cs="Calibr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87776" behindDoc="0" locked="0" layoutInCell="1" allowOverlap="1" wp14:anchorId="563EDF07" wp14:editId="42AD26E6">
                      <wp:simplePos x="0" y="0"/>
                      <wp:positionH relativeFrom="column">
                        <wp:posOffset>-416008</wp:posOffset>
                      </wp:positionH>
                      <wp:positionV relativeFrom="paragraph">
                        <wp:posOffset>-1080743</wp:posOffset>
                      </wp:positionV>
                      <wp:extent cx="2051050" cy="1031421"/>
                      <wp:effectExtent l="0" t="0" r="25400" b="16510"/>
                      <wp:wrapNone/>
                      <wp:docPr id="36" name="Group 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51050" cy="1031421"/>
                                <a:chOff x="0" y="0"/>
                                <a:chExt cx="2051050" cy="1031421"/>
                              </a:xfrm>
                            </wpg:grpSpPr>
                            <wps:wsp>
                              <wps:cNvPr id="40" name="Text Box 40"/>
                              <wps:cNvSpPr txBox="1"/>
                              <wps:spPr>
                                <a:xfrm>
                                  <a:off x="0" y="593271"/>
                                  <a:ext cx="2051050" cy="43815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F14DD2"/>
                                </a:solidFill>
                                <a:ln w="3175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D0097A2" w14:textId="077AFB71" w:rsidR="002C0D6E" w:rsidRPr="00C1389C" w:rsidRDefault="002C0D6E" w:rsidP="006155E9">
                                    <w:pPr>
                                      <w:jc w:val="center"/>
                                      <w:rPr>
                                        <w:rFonts w:ascii="Calibri" w:hAnsi="Calibri" w:cs="Calibri"/>
                                        <w:color w:val="FFFFFF" w:themeColor="background1"/>
                                      </w:rPr>
                                    </w:pPr>
                                    <w:r>
                                      <w:rPr>
                                        <w:rFonts w:ascii="Calibri" w:hAnsi="Calibri" w:cs="Calibri"/>
                                        <w:b/>
                                        <w:color w:val="FFFFFF" w:themeColor="background1"/>
                                      </w:rPr>
                                      <w:t>Share</w:t>
                                    </w:r>
                                    <w:r w:rsidRPr="00C1389C">
                                      <w:rPr>
                                        <w:rFonts w:ascii="Calibri" w:hAnsi="Calibri" w:cs="Calibri"/>
                                        <w:b/>
                                        <w:color w:val="FFFFFF" w:themeColor="background1"/>
                                      </w:rPr>
                                      <w:t xml:space="preserve"> a picture of your current or childhood pet for a who’s who game</w:t>
                                    </w:r>
                                    <w:r>
                                      <w:rPr>
                                        <w:rFonts w:ascii="Calibri" w:hAnsi="Calibri" w:cs="Calibri"/>
                                        <w:b/>
                                        <w:color w:val="FFFFFF" w:themeColor="background1"/>
                                      </w:rPr>
                                      <w:t>.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1" name="Picture 4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9100" y="0"/>
                                  <a:ext cx="1024255" cy="73787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63EDF07" id="Group 36" o:spid="_x0000_s1063" style="position:absolute;left:0;text-align:left;margin-left:-32.75pt;margin-top:-85.1pt;width:161.5pt;height:81.2pt;z-index:251787776;mso-position-horizontal-relative:text;mso-position-vertical-relative:text;mso-width-relative:margin;mso-height-relative:margin" coordsize="20510,103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">
                      <v:roundrect id="Text Box 40" o:spid="_x0000_s1064" style="position:absolute;top:5932;width:20510;height:438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" fillcolor="#f14dd2" strokecolor="black [3213]" strokeweight=".25pt">
                        <v:stroke joinstyle="miter"/>
                        <v:textbox inset="3.6pt,,3.6pt">
                          <w:txbxContent>
                            <w:p w14:paraId="1D0097A2" w14:textId="077AFB71" w:rsidR="002C0D6E" w:rsidRPr="00C1389C" w:rsidRDefault="002C0D6E" w:rsidP="006155E9">
                              <w:pPr>
                                <w:jc w:val="center"/>
                                <w:rPr>
                                  <w:rFonts w:ascii="Calibri" w:hAnsi="Calibri" w:cs="Calibri"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</w:rPr>
                                <w:t>Share</w:t>
                              </w:r>
                              <w:r w:rsidRPr="00C1389C"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</w:rPr>
                                <w:t xml:space="preserve"> a picture of your current or childhood pet for a who’s who game</w:t>
                              </w:r>
                              <w:r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</w:rPr>
                                <w:t>.</w:t>
                              </w:r>
                            </w:p>
                          </w:txbxContent>
                        </v:textbox>
                      </v:roundrect>
                      <v:shape id="Picture 41" o:spid="_x0000_s1065" type="#_x0000_t75" style="position:absolute;left:4191;width:10242;height:7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">
                        <v:imagedata r:id="rId55" o:title=""/>
                      </v:shape>
                    </v:group>
                  </w:pict>
                </mc:Fallback>
              </mc:AlternateContent>
            </w:r>
            <w:r w:rsidR="00A334C6">
              <w:rPr>
                <w:sz w:val="22"/>
              </w:rPr>
              <w:t>1</w:t>
            </w:r>
            <w:r w:rsidR="00EB735A">
              <w:rPr>
                <w:sz w:val="22"/>
              </w:rPr>
              <w:t>8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4EEE3518" w14:textId="24803B77" w:rsidR="00337160" w:rsidRPr="00A625DA" w:rsidRDefault="00A334C6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1</w:t>
            </w:r>
            <w:r w:rsidR="00EB735A">
              <w:rPr>
                <w:sz w:val="22"/>
              </w:rPr>
              <w:t>9</w:t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2377C2D8" w14:textId="5AADB8ED" w:rsidR="00337160" w:rsidRPr="00EB735A" w:rsidRDefault="00EB735A">
            <w:pPr>
              <w:pStyle w:val="Date"/>
              <w:rPr>
                <w:rStyle w:val="Emphasis"/>
                <w:sz w:val="22"/>
                <w:szCs w:val="22"/>
              </w:rPr>
            </w:pPr>
            <w:r w:rsidRPr="00EB735A">
              <w:rPr>
                <w:rStyle w:val="Emphasis"/>
                <w:sz w:val="22"/>
                <w:szCs w:val="22"/>
              </w:rPr>
              <w:t>20</w:t>
            </w:r>
          </w:p>
        </w:tc>
      </w:tr>
      <w:tr w:rsidR="00337160" w:rsidRPr="00A625DA" w14:paraId="5EB9DA7B" w14:textId="77777777" w:rsidTr="003517EB">
        <w:trPr>
          <w:trHeight w:hRule="exact" w:val="1037"/>
        </w:trPr>
        <w:tc>
          <w:tcPr>
            <w:tcW w:w="714" w:type="pct"/>
            <w:shd w:val="clear" w:color="auto" w:fill="FFFFFF" w:themeFill="background1"/>
            <w:tcMar>
              <w:top w:w="0" w:type="dxa"/>
            </w:tcMar>
            <w:vAlign w:val="center"/>
          </w:tcPr>
          <w:p w14:paraId="312E7CD9" w14:textId="6D0C31C1" w:rsidR="00337160" w:rsidRPr="00A625DA" w:rsidRDefault="00E0756C" w:rsidP="003517EB">
            <w:pPr>
              <w:rPr>
                <w:sz w:val="10"/>
              </w:rPr>
            </w:pPr>
            <w:r>
              <w:rPr>
                <w:rFonts w:ascii="Calibri" w:hAnsi="Calibri" w:cs="Calibri"/>
                <w:noProof/>
              </w:rPr>
              <w:drawing>
                <wp:anchor distT="0" distB="0" distL="114300" distR="114300" simplePos="0" relativeHeight="251772416" behindDoc="0" locked="0" layoutInCell="1" allowOverlap="1" wp14:anchorId="07DDBB1E" wp14:editId="07BA2491">
                  <wp:simplePos x="0" y="0"/>
                  <wp:positionH relativeFrom="column">
                    <wp:posOffset>134620</wp:posOffset>
                  </wp:positionH>
                  <wp:positionV relativeFrom="paragraph">
                    <wp:posOffset>-111760</wp:posOffset>
                  </wp:positionV>
                  <wp:extent cx="1000125" cy="939165"/>
                  <wp:effectExtent l="0" t="0" r="9525" b="0"/>
                  <wp:wrapNone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939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  <w:vAlign w:val="center"/>
          </w:tcPr>
          <w:p w14:paraId="5F785EC2" w14:textId="4B858C23" w:rsidR="00337160" w:rsidRPr="00A625DA" w:rsidRDefault="00337160" w:rsidP="00DB221E">
            <w:pPr>
              <w:jc w:val="center"/>
              <w:rPr>
                <w:b/>
                <w:sz w:val="20"/>
                <w:szCs w:val="22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27D80EB9" w14:textId="467157E4" w:rsidR="00337160" w:rsidRPr="00A625DA" w:rsidRDefault="00B328B5">
            <w:pPr>
              <w:rPr>
                <w:sz w:val="10"/>
              </w:rPr>
            </w:pPr>
            <w:r w:rsidRPr="00A625DA">
              <w:rPr>
                <w:noProof/>
                <w:sz w:val="32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38272" behindDoc="0" locked="0" layoutInCell="1" allowOverlap="1" wp14:anchorId="7E18E109" wp14:editId="3C71ECF6">
                      <wp:simplePos x="0" y="0"/>
                      <wp:positionH relativeFrom="column">
                        <wp:posOffset>-13970</wp:posOffset>
                      </wp:positionH>
                      <wp:positionV relativeFrom="paragraph">
                        <wp:posOffset>281140</wp:posOffset>
                      </wp:positionV>
                      <wp:extent cx="1287725" cy="429370"/>
                      <wp:effectExtent l="0" t="0" r="27305" b="27940"/>
                      <wp:wrapNone/>
                      <wp:docPr id="221" name="Text Box 2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87725" cy="429370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DC6B2F"/>
                              </a:solidFill>
                              <a:ln>
                                <a:solidFill>
                                  <a:srgbClr val="DC6B2F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E4ED98C" w14:textId="2189C79B" w:rsidR="002C0D6E" w:rsidRPr="00236358" w:rsidRDefault="002C0D6E" w:rsidP="00901CAF">
                                  <w:pPr>
                                    <w:jc w:val="center"/>
                                    <w:rPr>
                                      <w:b/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 w:themeColor="background1"/>
                                    </w:rPr>
                                    <w:t>Bring</w:t>
                                  </w:r>
                                  <w:r w:rsidRPr="00236358">
                                    <w:rPr>
                                      <w:b/>
                                      <w:color w:val="FFFFFF" w:themeColor="background1"/>
                                    </w:rPr>
                                    <w:t xml:space="preserve"> your bracket for a</w:t>
                                  </w:r>
                                  <w:r>
                                    <w:rPr>
                                      <w:b/>
                                      <w:color w:val="FFFFFF" w:themeColor="background1"/>
                                    </w:rPr>
                                    <w:t xml:space="preserve"> virtual watch</w:t>
                                  </w:r>
                                  <w:r w:rsidRPr="00236358">
                                    <w:rPr>
                                      <w:b/>
                                      <w:color w:val="FFFFFF" w:themeColor="background1"/>
                                    </w:rPr>
                                    <w:t xml:space="preserve"> party!</w:t>
                                  </w:r>
                                </w:p>
                                <w:p w14:paraId="44C2C954" w14:textId="77777777" w:rsidR="002C0D6E" w:rsidRDefault="002C0D6E" w:rsidP="00901CA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E18E109" id="Text Box 221" o:spid="_x0000_s1066" style="position:absolute;margin-left:-1.1pt;margin-top:22.15pt;width:101.4pt;height:33.8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" fillcolor="#dc6b2f" strokecolor="#dc6b2f" strokeweight="1pt">
                      <v:stroke joinstyle="miter"/>
                      <v:textbox>
                        <w:txbxContent>
                          <w:p w14:paraId="2E4ED98C" w14:textId="2189C79B" w:rsidR="002C0D6E" w:rsidRPr="00236358" w:rsidRDefault="002C0D6E" w:rsidP="00901CAF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</w:rPr>
                              <w:t>Bring</w:t>
                            </w:r>
                            <w:r w:rsidRPr="00236358">
                              <w:rPr>
                                <w:b/>
                                <w:color w:val="FFFFFF" w:themeColor="background1"/>
                              </w:rPr>
                              <w:t xml:space="preserve"> your bracket for a</w:t>
                            </w:r>
                            <w:r>
                              <w:rPr>
                                <w:b/>
                                <w:color w:val="FFFFFF" w:themeColor="background1"/>
                              </w:rPr>
                              <w:t xml:space="preserve"> virtual watch</w:t>
                            </w:r>
                            <w:r w:rsidRPr="00236358">
                              <w:rPr>
                                <w:b/>
                                <w:color w:val="FFFFFF" w:themeColor="background1"/>
                              </w:rPr>
                              <w:t xml:space="preserve"> party!</w:t>
                            </w:r>
                          </w:p>
                          <w:p w14:paraId="44C2C954" w14:textId="77777777" w:rsidR="002C0D6E" w:rsidRDefault="002C0D6E" w:rsidP="00901CAF"/>
                        </w:txbxContent>
                      </v:textbox>
                    </v:roundrect>
                  </w:pict>
                </mc:Fallback>
              </mc:AlternateContent>
            </w: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</w:tcPr>
          <w:p w14:paraId="26B9854F" w14:textId="29CB0959" w:rsidR="00337160" w:rsidRPr="00A625DA" w:rsidRDefault="00337160" w:rsidP="007D2166">
            <w:pPr>
              <w:jc w:val="center"/>
              <w:rPr>
                <w:sz w:val="16"/>
                <w:szCs w:val="24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363BE0B8" w14:textId="16AD5BCA" w:rsidR="00337160" w:rsidRPr="00A625DA" w:rsidRDefault="00337160" w:rsidP="00236358">
            <w:pPr>
              <w:jc w:val="center"/>
              <w:rPr>
                <w:sz w:val="20"/>
                <w:szCs w:val="22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  <w:vAlign w:val="center"/>
          </w:tcPr>
          <w:p w14:paraId="3228D573" w14:textId="50621DCA" w:rsidR="00337160" w:rsidRPr="00A625DA" w:rsidRDefault="00337160" w:rsidP="003517EB">
            <w:pPr>
              <w:rPr>
                <w:sz w:val="10"/>
              </w:rPr>
            </w:pP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  <w:vAlign w:val="center"/>
          </w:tcPr>
          <w:p w14:paraId="6391781D" w14:textId="315C6DA4" w:rsidR="00337160" w:rsidRPr="00A625DA" w:rsidRDefault="00337160" w:rsidP="003517EB">
            <w:pPr>
              <w:jc w:val="center"/>
              <w:rPr>
                <w:sz w:val="10"/>
              </w:rPr>
            </w:pPr>
          </w:p>
        </w:tc>
      </w:tr>
      <w:tr w:rsidR="00337160" w:rsidRPr="00A625DA" w14:paraId="35090955" w14:textId="77777777" w:rsidTr="003517EB"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1AFF9ABF" w14:textId="23443A33" w:rsidR="00337160" w:rsidRPr="00EB735A" w:rsidRDefault="00EB735A">
            <w:pPr>
              <w:pStyle w:val="Date"/>
              <w:rPr>
                <w:rStyle w:val="Emphasis"/>
                <w:sz w:val="22"/>
                <w:szCs w:val="22"/>
              </w:rPr>
            </w:pPr>
            <w:r w:rsidRPr="00EB735A">
              <w:rPr>
                <w:rStyle w:val="Emphasis"/>
                <w:sz w:val="22"/>
                <w:szCs w:val="22"/>
              </w:rPr>
              <w:t>21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5AE040BD" w14:textId="3CE3D3FF" w:rsidR="00337160" w:rsidRPr="00A625DA" w:rsidRDefault="00EB735A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22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68208B11" w14:textId="2F2157A8" w:rsidR="00337160" w:rsidRPr="00A625DA" w:rsidRDefault="00EB735A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23</w:t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43840768" w14:textId="51B0725B" w:rsidR="00337160" w:rsidRPr="00A625DA" w:rsidRDefault="00A334C6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2</w:t>
            </w:r>
            <w:r w:rsidR="00EB735A">
              <w:rPr>
                <w:sz w:val="22"/>
              </w:rPr>
              <w:t>4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3B1D00C4" w14:textId="5637CAC1" w:rsidR="00337160" w:rsidRPr="00A625DA" w:rsidRDefault="00A334C6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2</w:t>
            </w:r>
            <w:r w:rsidR="00EB735A">
              <w:rPr>
                <w:sz w:val="22"/>
              </w:rPr>
              <w:t>5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62B32CD4" w14:textId="69FE46EE" w:rsidR="00337160" w:rsidRPr="00A625DA" w:rsidRDefault="00A334C6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2</w:t>
            </w:r>
            <w:r w:rsidR="00EB735A">
              <w:rPr>
                <w:sz w:val="22"/>
              </w:rPr>
              <w:t>6</w:t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0ECBA1C0" w14:textId="12C47945" w:rsidR="00337160" w:rsidRPr="00A625DA" w:rsidRDefault="00A334C6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2</w:t>
            </w:r>
            <w:r w:rsidR="00EB735A">
              <w:rPr>
                <w:rStyle w:val="Emphasis"/>
                <w:sz w:val="22"/>
              </w:rPr>
              <w:t>7</w:t>
            </w:r>
          </w:p>
        </w:tc>
      </w:tr>
      <w:tr w:rsidR="00337160" w:rsidRPr="00A625DA" w14:paraId="5A3FD68F" w14:textId="77777777" w:rsidTr="003517EB">
        <w:trPr>
          <w:trHeight w:hRule="exact" w:val="1037"/>
        </w:trPr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36B7DFC4" w14:textId="41E6EFB7" w:rsidR="00337160" w:rsidRPr="00A625DA" w:rsidRDefault="001278D5">
            <w:pPr>
              <w:rPr>
                <w:sz w:val="16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500032" behindDoc="0" locked="0" layoutInCell="1" allowOverlap="1" wp14:anchorId="0A69ACDD" wp14:editId="65275E90">
                  <wp:simplePos x="0" y="0"/>
                  <wp:positionH relativeFrom="column">
                    <wp:posOffset>182880</wp:posOffset>
                  </wp:positionH>
                  <wp:positionV relativeFrom="paragraph">
                    <wp:posOffset>48260</wp:posOffset>
                  </wp:positionV>
                  <wp:extent cx="974725" cy="658495"/>
                  <wp:effectExtent l="0" t="0" r="0" b="8255"/>
                  <wp:wrapNone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725" cy="6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47102C88" w14:textId="66B2ACDD" w:rsidR="00337160" w:rsidRPr="00A625DA" w:rsidRDefault="00337160">
            <w:pPr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  <w:vAlign w:val="center"/>
          </w:tcPr>
          <w:p w14:paraId="52893E70" w14:textId="5262FDE6" w:rsidR="00337160" w:rsidRPr="00A625DA" w:rsidRDefault="00C24280" w:rsidP="003517EB">
            <w:pPr>
              <w:jc w:val="center"/>
              <w:rPr>
                <w:sz w:val="10"/>
              </w:rPr>
            </w:pPr>
            <w:r>
              <w:rPr>
                <w:rFonts w:ascii="Calibri" w:hAnsi="Calibri" w:cs="Calibr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61152" behindDoc="0" locked="0" layoutInCell="1" allowOverlap="1" wp14:anchorId="4824BB00" wp14:editId="31EF844D">
                      <wp:simplePos x="0" y="0"/>
                      <wp:positionH relativeFrom="column">
                        <wp:posOffset>1092200</wp:posOffset>
                      </wp:positionH>
                      <wp:positionV relativeFrom="paragraph">
                        <wp:posOffset>571500</wp:posOffset>
                      </wp:positionV>
                      <wp:extent cx="1663700" cy="1105535"/>
                      <wp:effectExtent l="0" t="0" r="12700" b="18415"/>
                      <wp:wrapNone/>
                      <wp:docPr id="225" name="Group 2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63700" cy="1105535"/>
                                <a:chOff x="-318182" y="-321298"/>
                                <a:chExt cx="3059918" cy="1106029"/>
                              </a:xfrm>
                            </wpg:grpSpPr>
                            <wps:wsp>
                              <wps:cNvPr id="29" name="Text Box 29"/>
                              <wps:cNvSpPr txBox="1"/>
                              <wps:spPr>
                                <a:xfrm>
                                  <a:off x="-318182" y="281421"/>
                                  <a:ext cx="3059918" cy="50331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accent6"/>
                                </a:solidFill>
                                <a:ln w="3175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449D1E1F" w14:textId="39A7E50E" w:rsidR="002C0D6E" w:rsidRPr="00C1389C" w:rsidRDefault="002C0D6E" w:rsidP="00150095">
                                    <w:pPr>
                                      <w:jc w:val="center"/>
                                      <w:rPr>
                                        <w:rFonts w:ascii="Calibri" w:hAnsi="Calibri" w:cs="Calibri"/>
                                      </w:rPr>
                                    </w:pPr>
                                    <w:r w:rsidRPr="00C1389C">
                                      <w:rPr>
                                        <w:rFonts w:ascii="Calibri" w:hAnsi="Calibri" w:cs="Calibri"/>
                                        <w:b/>
                                        <w:color w:val="FFFFFF" w:themeColor="background1"/>
                                      </w:rPr>
                                      <w:t>Join us</w:t>
                                    </w:r>
                                    <w:r w:rsidR="00FE0877">
                                      <w:rPr>
                                        <w:rFonts w:ascii="Calibri" w:hAnsi="Calibri" w:cs="Calibri"/>
                                        <w:b/>
                                        <w:color w:val="FFFFFF" w:themeColor="background1"/>
                                      </w:rPr>
                                      <w:t xml:space="preserve"> </w:t>
                                    </w:r>
                                    <w:bookmarkStart w:id="0" w:name="_GoBack"/>
                                    <w:r>
                                      <w:rPr>
                                        <w:rFonts w:ascii="Calibri" w:hAnsi="Calibri" w:cs="Calibri"/>
                                        <w:b/>
                                        <w:color w:val="FFFFFF" w:themeColor="background1"/>
                                      </w:rPr>
                                      <w:t>virtua</w:t>
                                    </w:r>
                                    <w:r w:rsidR="00235A05">
                                      <w:rPr>
                                        <w:rFonts w:ascii="Calibri" w:hAnsi="Calibri" w:cs="Calibri"/>
                                        <w:b/>
                                        <w:color w:val="FFFFFF" w:themeColor="background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Calibri" w:hAnsi="Calibri" w:cs="Calibri"/>
                                        <w:b/>
                                        <w:color w:val="FFFFFF" w:themeColor="background1"/>
                                      </w:rPr>
                                      <w:t>l</w:t>
                                    </w:r>
                                    <w:r w:rsidR="00235A05">
                                      <w:rPr>
                                        <w:rFonts w:ascii="Calibri" w:hAnsi="Calibri" w:cs="Calibri"/>
                                        <w:b/>
                                        <w:color w:val="FFFFFF" w:themeColor="background1"/>
                                      </w:rPr>
                                      <w:t>y to celebrate all the</w:t>
                                    </w:r>
                                    <w:r>
                                      <w:rPr>
                                        <w:rFonts w:ascii="Calibri" w:hAnsi="Calibri" w:cs="Calibri"/>
                                        <w:b/>
                                        <w:color w:val="FFFFFF" w:themeColor="background1"/>
                                      </w:rPr>
                                      <w:t xml:space="preserve"> </w:t>
                                    </w:r>
                                    <w:r w:rsidR="00C24280">
                                      <w:rPr>
                                        <w:rFonts w:ascii="Calibri" w:hAnsi="Calibri" w:cs="Calibri"/>
                                        <w:b/>
                                        <w:color w:val="FFFFFF" w:themeColor="background1"/>
                                      </w:rPr>
                                      <w:t>busy season birthday</w:t>
                                    </w:r>
                                    <w:r w:rsidR="00235A05">
                                      <w:rPr>
                                        <w:rFonts w:ascii="Calibri" w:hAnsi="Calibri" w:cs="Calibri"/>
                                        <w:b/>
                                        <w:color w:val="FFFFFF" w:themeColor="background1"/>
                                      </w:rPr>
                                      <w:t>s!</w:t>
                                    </w:r>
                                    <w:bookmarkEnd w:id="0"/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8" name="Picture 1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8908" y="-321298"/>
                                  <a:ext cx="2067098" cy="77406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824BB00" id="Group 225" o:spid="_x0000_s1068" style="position:absolute;left:0;text-align:left;margin-left:86pt;margin-top:45pt;width:131pt;height:87.05pt;z-index:251761152;mso-position-horizontal-relative:text;mso-position-vertical-relative:text;mso-width-relative:margin;mso-height-relative:margin" coordorigin="-3181,-3212" coordsize="30599,11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">
                      <v:roundrect id="Text Box 29" o:spid="_x0000_s1069" style="position:absolute;left:-3181;top:2814;width:30598;height:503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" fillcolor="#70ad47 [3209]" strokecolor="black [3213]" strokeweight=".25pt">
                        <v:stroke joinstyle="miter"/>
                        <v:textbox inset="3.6pt,,3.6pt">
                          <w:txbxContent>
                            <w:p w14:paraId="449D1E1F" w14:textId="39A7E50E" w:rsidR="002C0D6E" w:rsidRPr="00C1389C" w:rsidRDefault="002C0D6E" w:rsidP="00150095">
                              <w:pPr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C1389C"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</w:rPr>
                                <w:t>Join us</w:t>
                              </w:r>
                              <w:r w:rsidR="00FE0877"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</w:rPr>
                                <w:t xml:space="preserve"> </w:t>
                              </w:r>
                              <w:bookmarkStart w:id="1" w:name="_GoBack"/>
                              <w:r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</w:rPr>
                                <w:t>virtua</w:t>
                              </w:r>
                              <w:r w:rsidR="00235A05"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</w:rPr>
                                <w:t>l</w:t>
                              </w:r>
                              <w:r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</w:rPr>
                                <w:t>l</w:t>
                              </w:r>
                              <w:r w:rsidR="00235A05"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</w:rPr>
                                <w:t>y to celebrate all the</w:t>
                              </w:r>
                              <w:r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</w:rPr>
                                <w:t xml:space="preserve"> </w:t>
                              </w:r>
                              <w:r w:rsidR="00C24280"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</w:rPr>
                                <w:t>busy season birthday</w:t>
                              </w:r>
                              <w:r w:rsidR="00235A05"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</w:rPr>
                                <w:t>s!</w:t>
                              </w:r>
                              <w:bookmarkEnd w:id="1"/>
                            </w:p>
                          </w:txbxContent>
                        </v:textbox>
                      </v:roundrect>
                      <v:shape id="Picture 18" o:spid="_x0000_s1070" type="#_x0000_t75" style="position:absolute;left:789;top:-3212;width:20671;height:7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">
                        <v:imagedata r:id="rId59" o:title=""/>
                      </v:shape>
                    </v:group>
                  </w:pict>
                </mc:Fallback>
              </mc:AlternateContent>
            </w:r>
            <w:r w:rsidR="007E4C41">
              <w:rPr>
                <w:noProof/>
                <w:sz w:val="10"/>
              </w:rPr>
              <w:drawing>
                <wp:anchor distT="0" distB="0" distL="114300" distR="114300" simplePos="0" relativeHeight="251928576" behindDoc="0" locked="0" layoutInCell="1" allowOverlap="1" wp14:anchorId="702E02C5" wp14:editId="60C75FC5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-211455</wp:posOffset>
                  </wp:positionV>
                  <wp:extent cx="658495" cy="658495"/>
                  <wp:effectExtent l="0" t="0" r="0" b="0"/>
                  <wp:wrapNone/>
                  <wp:docPr id="35" name="Graphic 35" descr="Hummingbi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hummingbird.svg"/>
                          <pic:cNvPicPr/>
                        </pic:nvPicPr>
                        <pic:blipFill>
                          <a:blip r:embed="rId60">
                            <a:extLst>
                              <a:ext uri="{96DAC541-7B7A-43D3-8B79-37D633B846F1}">
                                <asvg:svgBlip xmlns:asvg="http://schemas.microsoft.com/office/drawing/2016/SVG/main" r:embed="rId6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495" cy="6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E4C41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27552" behindDoc="0" locked="0" layoutInCell="1" allowOverlap="1" wp14:anchorId="36E6B73F" wp14:editId="29AF28A5">
                      <wp:simplePos x="0" y="0"/>
                      <wp:positionH relativeFrom="column">
                        <wp:posOffset>11430</wp:posOffset>
                      </wp:positionH>
                      <wp:positionV relativeFrom="paragraph">
                        <wp:posOffset>201295</wp:posOffset>
                      </wp:positionV>
                      <wp:extent cx="1248410" cy="589915"/>
                      <wp:effectExtent l="0" t="0" r="27940" b="19685"/>
                      <wp:wrapNone/>
                      <wp:docPr id="38" name="Text Box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48410" cy="589915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00B0F0"/>
                              </a:solidFill>
                              <a:ln w="31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03CE309" w14:textId="75CD8A1A" w:rsidR="007E4C41" w:rsidRPr="00C1389C" w:rsidRDefault="007E4C41" w:rsidP="007E4C41">
                                  <w:pPr>
                                    <w:jc w:val="center"/>
                                    <w:rPr>
                                      <w:rFonts w:ascii="Calibri" w:hAnsi="Calibri" w:cs="Calibri"/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b/>
                                      <w:color w:val="FFFFFF" w:themeColor="background1"/>
                                    </w:rPr>
                                    <w:t>Take an extended lunch break for a little self-care!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6E6B73F" id="Text Box 38" o:spid="_x0000_s1067" style="position:absolute;left:0;text-align:left;margin-left:.9pt;margin-top:15.85pt;width:98.3pt;height:46.4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" fillcolor="#00b0f0" strokecolor="black [3213]" strokeweight=".25pt">
                      <v:stroke joinstyle="miter"/>
                      <v:textbox inset="3.6pt,,3.6pt">
                        <w:txbxContent>
                          <w:p w14:paraId="303CE309" w14:textId="75CD8A1A" w:rsidR="007E4C41" w:rsidRPr="00C1389C" w:rsidRDefault="007E4C41" w:rsidP="007E4C41">
                            <w:pPr>
                              <w:jc w:val="center"/>
                              <w:rPr>
                                <w:rFonts w:ascii="Calibri" w:hAnsi="Calibri" w:cs="Calibri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color w:val="FFFFFF" w:themeColor="background1"/>
                              </w:rPr>
                              <w:t>Take an extended lunch break for a little self-care!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</w:tcPr>
          <w:p w14:paraId="762D3124" w14:textId="6370BDBC" w:rsidR="00337160" w:rsidRPr="00A625DA" w:rsidRDefault="00337160">
            <w:pPr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3EC325D8" w14:textId="1413996E" w:rsidR="00416B20" w:rsidRPr="00A625DA" w:rsidRDefault="00416B20" w:rsidP="00416B20">
            <w:pPr>
              <w:rPr>
                <w:b/>
                <w:sz w:val="20"/>
                <w:szCs w:val="22"/>
              </w:rPr>
            </w:pPr>
          </w:p>
          <w:p w14:paraId="5F8F9B5F" w14:textId="799D12EE" w:rsidR="00644369" w:rsidRPr="00A625DA" w:rsidRDefault="00346D98" w:rsidP="00644369">
            <w:pPr>
              <w:rPr>
                <w:b/>
                <w:sz w:val="20"/>
                <w:szCs w:val="22"/>
              </w:rPr>
            </w:pPr>
            <w:r w:rsidRPr="00A625DA">
              <w:rPr>
                <w:b/>
                <w:sz w:val="20"/>
                <w:szCs w:val="22"/>
              </w:rPr>
              <w:t xml:space="preserve">  </w:t>
            </w:r>
          </w:p>
          <w:p w14:paraId="2348656E" w14:textId="762A8F20" w:rsidR="00337160" w:rsidRPr="00A625DA" w:rsidRDefault="00337160" w:rsidP="00416B20">
            <w:pPr>
              <w:rPr>
                <w:b/>
                <w:sz w:val="20"/>
                <w:szCs w:val="22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  <w:vAlign w:val="center"/>
          </w:tcPr>
          <w:p w14:paraId="2B67DF3D" w14:textId="50B4C9F5" w:rsidR="00337160" w:rsidRPr="00A625DA" w:rsidRDefault="00337160" w:rsidP="003517EB">
            <w:pPr>
              <w:rPr>
                <w:sz w:val="22"/>
                <w:szCs w:val="24"/>
              </w:rPr>
            </w:pP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</w:tcPr>
          <w:p w14:paraId="4AEBFC6E" w14:textId="77777777" w:rsidR="00337160" w:rsidRPr="00A625DA" w:rsidRDefault="00337160">
            <w:pPr>
              <w:rPr>
                <w:sz w:val="10"/>
              </w:rPr>
            </w:pPr>
          </w:p>
        </w:tc>
      </w:tr>
      <w:tr w:rsidR="00337160" w:rsidRPr="00A625DA" w14:paraId="2395F8A0" w14:textId="77777777" w:rsidTr="003517EB"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5E171A8B" w14:textId="6CF65BCA" w:rsidR="00337160" w:rsidRPr="00A625DA" w:rsidRDefault="00A334C6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2</w:t>
            </w:r>
            <w:r w:rsidR="00EB735A">
              <w:rPr>
                <w:rStyle w:val="Emphasis"/>
                <w:sz w:val="22"/>
              </w:rPr>
              <w:t>8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3762243B" w14:textId="3696B431" w:rsidR="00337160" w:rsidRPr="00A625DA" w:rsidRDefault="00A334C6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2</w:t>
            </w:r>
            <w:r w:rsidR="00EB735A">
              <w:rPr>
                <w:sz w:val="22"/>
              </w:rPr>
              <w:t>9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4B14CE30" w14:textId="126CCB8B" w:rsidR="00337160" w:rsidRPr="00A625DA" w:rsidRDefault="00EB735A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30</w:t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7836F0B5" w14:textId="26B0D677" w:rsidR="00337160" w:rsidRPr="00A625DA" w:rsidRDefault="00EB735A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31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6EBD57D2" w14:textId="709B8B8D" w:rsidR="00337160" w:rsidRPr="00A625DA" w:rsidRDefault="00337160">
            <w:pPr>
              <w:pStyle w:val="Date"/>
              <w:rPr>
                <w:sz w:val="22"/>
              </w:rPr>
            </w:pP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70DF0E18" w14:textId="42B49026" w:rsidR="00337160" w:rsidRPr="00A625DA" w:rsidRDefault="003D61E2">
            <w:pPr>
              <w:pStyle w:val="Date"/>
              <w:rPr>
                <w:sz w:val="22"/>
              </w:rPr>
            </w:pPr>
            <w:r>
              <w:rPr>
                <w:rFonts w:ascii="Calibri" w:hAnsi="Calibri" w:cs="Calibr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84704" behindDoc="0" locked="0" layoutInCell="1" allowOverlap="1" wp14:anchorId="4B472D22" wp14:editId="0CD95DA9">
                      <wp:simplePos x="0" y="0"/>
                      <wp:positionH relativeFrom="column">
                        <wp:posOffset>-187325</wp:posOffset>
                      </wp:positionH>
                      <wp:positionV relativeFrom="paragraph">
                        <wp:posOffset>-1126572</wp:posOffset>
                      </wp:positionV>
                      <wp:extent cx="1660358" cy="1057805"/>
                      <wp:effectExtent l="0" t="0" r="16510" b="28575"/>
                      <wp:wrapNone/>
                      <wp:docPr id="249" name="Group 2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60358" cy="1057805"/>
                                <a:chOff x="0" y="0"/>
                                <a:chExt cx="1660358" cy="1057805"/>
                              </a:xfrm>
                            </wpg:grpSpPr>
                            <wps:wsp>
                              <wps:cNvPr id="254" name="Text Box 254"/>
                              <wps:cNvSpPr txBox="1"/>
                              <wps:spPr>
                                <a:xfrm>
                                  <a:off x="0" y="576943"/>
                                  <a:ext cx="1660358" cy="480862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3175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E9BAE78" w14:textId="4F7F3BC7" w:rsidR="002C0D6E" w:rsidRPr="00153A2E" w:rsidRDefault="002C0D6E" w:rsidP="003D61E2">
                                    <w:pPr>
                                      <w:jc w:val="center"/>
                                      <w:rPr>
                                        <w:rFonts w:ascii="Calibri" w:hAnsi="Calibri" w:cs="Calibri"/>
                                        <w:color w:val="auto"/>
                                      </w:rPr>
                                    </w:pPr>
                                    <w:r w:rsidRPr="00153A2E">
                                      <w:rPr>
                                        <w:rFonts w:ascii="Calibri" w:hAnsi="Calibri" w:cs="Calibri"/>
                                        <w:b/>
                                        <w:color w:val="auto"/>
                                      </w:rPr>
                                      <w:t>Wear gear from your favorite college sports team!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55" name="Picture 25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4929" y="0"/>
                                  <a:ext cx="1054735" cy="75628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B472D22" id="Group 249" o:spid="_x0000_s1071" style="position:absolute;left:0;text-align:left;margin-left:-14.75pt;margin-top:-88.7pt;width:130.75pt;height:83.3pt;z-index:251784704;mso-position-horizontal-relative:text;mso-position-vertical-relative:text;mso-width-relative:margin;mso-height-relative:margin" coordsize="16603,105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">
                      <v:roundrect id="Text Box 254" o:spid="_x0000_s1072" style="position:absolute;top:5769;width:16603;height:480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" fillcolor="#00b0f0" strokecolor="black [3213]" strokeweight=".25pt">
                        <v:stroke joinstyle="miter"/>
                        <v:textbox inset="3.6pt,,3.6pt">
                          <w:txbxContent>
                            <w:p w14:paraId="5E9BAE78" w14:textId="4F7F3BC7" w:rsidR="002C0D6E" w:rsidRPr="00153A2E" w:rsidRDefault="002C0D6E" w:rsidP="003D61E2">
                              <w:pPr>
                                <w:jc w:val="center"/>
                                <w:rPr>
                                  <w:rFonts w:ascii="Calibri" w:hAnsi="Calibri" w:cs="Calibri"/>
                                  <w:color w:val="auto"/>
                                </w:rPr>
                              </w:pPr>
                              <w:r w:rsidRPr="00153A2E">
                                <w:rPr>
                                  <w:rFonts w:ascii="Calibri" w:hAnsi="Calibri" w:cs="Calibri"/>
                                  <w:b/>
                                  <w:color w:val="auto"/>
                                </w:rPr>
                                <w:t>Wear gear from your favorite college sports team!</w:t>
                              </w:r>
                            </w:p>
                          </w:txbxContent>
                        </v:textbox>
                      </v:roundrect>
                      <v:shape id="Picture 255" o:spid="_x0000_s1073" type="#_x0000_t75" style="position:absolute;left:2449;width:10547;height:7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">
                        <v:imagedata r:id="rId63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382CA3D5" w14:textId="3425CBAC" w:rsidR="00337160" w:rsidRPr="00A625DA" w:rsidRDefault="00337160">
            <w:pPr>
              <w:pStyle w:val="Date"/>
              <w:rPr>
                <w:rStyle w:val="Emphasis"/>
                <w:sz w:val="22"/>
              </w:rPr>
            </w:pPr>
          </w:p>
        </w:tc>
      </w:tr>
      <w:tr w:rsidR="00337160" w:rsidRPr="00A625DA" w14:paraId="423A8D59" w14:textId="77777777" w:rsidTr="003517EB">
        <w:trPr>
          <w:trHeight w:hRule="exact" w:val="1037"/>
        </w:trPr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4B6FC839" w14:textId="77777777" w:rsidR="00337160" w:rsidRPr="00A625DA" w:rsidRDefault="00337160">
            <w:pPr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46D0ABBB" w14:textId="5DF15B95" w:rsidR="00337160" w:rsidRDefault="00090245" w:rsidP="0015723E">
            <w:pPr>
              <w:jc w:val="center"/>
              <w:rPr>
                <w:b/>
                <w:sz w:val="20"/>
                <w:szCs w:val="24"/>
              </w:rPr>
            </w:pPr>
            <w:r>
              <w:rPr>
                <w:noProof/>
                <w:sz w:val="10"/>
              </w:rPr>
              <w:drawing>
                <wp:anchor distT="0" distB="0" distL="114300" distR="114300" simplePos="0" relativeHeight="251890688" behindDoc="0" locked="0" layoutInCell="1" allowOverlap="1" wp14:anchorId="0F533B9F" wp14:editId="09EAD797">
                  <wp:simplePos x="0" y="0"/>
                  <wp:positionH relativeFrom="column">
                    <wp:posOffset>-107647</wp:posOffset>
                  </wp:positionH>
                  <wp:positionV relativeFrom="paragraph">
                    <wp:posOffset>-210544</wp:posOffset>
                  </wp:positionV>
                  <wp:extent cx="658495" cy="658495"/>
                  <wp:effectExtent l="0" t="0" r="0" b="0"/>
                  <wp:wrapNone/>
                  <wp:docPr id="32" name="Graphic 32" descr="Gingerbread cook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gingerbreadcookie.svg"/>
                          <pic:cNvPicPr/>
                        </pic:nvPicPr>
                        <pic:blipFill>
                          <a:blip r:embed="rId64">
                            <a:extLst>
                              <a:ext uri="{96DAC541-7B7A-43D3-8B79-37D633B846F1}">
                                <asvg:svgBlip xmlns:asvg="http://schemas.microsoft.com/office/drawing/2016/SVG/main" r:embed="rId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495" cy="6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9074E85" w14:textId="68562A31" w:rsidR="0015723E" w:rsidRPr="0015723E" w:rsidRDefault="0015723E" w:rsidP="0015723E">
            <w:pPr>
              <w:rPr>
                <w:sz w:val="10"/>
              </w:rPr>
            </w:pPr>
          </w:p>
          <w:p w14:paraId="43BDF685" w14:textId="2075FC52" w:rsidR="0015723E" w:rsidRDefault="0015723E" w:rsidP="0015723E">
            <w:pPr>
              <w:rPr>
                <w:b/>
                <w:sz w:val="20"/>
                <w:szCs w:val="24"/>
              </w:rPr>
            </w:pPr>
          </w:p>
          <w:p w14:paraId="1A611218" w14:textId="1E2F04BB" w:rsidR="0015723E" w:rsidRPr="0015723E" w:rsidRDefault="0015723E" w:rsidP="0015723E">
            <w:pPr>
              <w:jc w:val="center"/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  <w:vAlign w:val="center"/>
          </w:tcPr>
          <w:p w14:paraId="18FFDEF7" w14:textId="277ED750" w:rsidR="00337160" w:rsidRPr="00A625DA" w:rsidRDefault="00337160" w:rsidP="00DB221E">
            <w:pPr>
              <w:jc w:val="center"/>
              <w:rPr>
                <w:b/>
                <w:sz w:val="20"/>
                <w:szCs w:val="22"/>
              </w:rPr>
            </w:pP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</w:tcPr>
          <w:p w14:paraId="2B195EB5" w14:textId="6FD82727" w:rsidR="00337160" w:rsidRPr="00A625DA" w:rsidRDefault="00337160">
            <w:pPr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07530958" w14:textId="0F295CE5" w:rsidR="00337160" w:rsidRPr="00A625DA" w:rsidRDefault="00337160" w:rsidP="00901CAF">
            <w:pPr>
              <w:jc w:val="center"/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179A224E" w14:textId="103F892D" w:rsidR="00337160" w:rsidRPr="00A625DA" w:rsidRDefault="00337160" w:rsidP="00CE0FEF">
            <w:pPr>
              <w:jc w:val="center"/>
              <w:rPr>
                <w:sz w:val="10"/>
              </w:rPr>
            </w:pP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  <w:vAlign w:val="center"/>
          </w:tcPr>
          <w:p w14:paraId="0F22B9B2" w14:textId="2CDC5A7C" w:rsidR="00337160" w:rsidRPr="00A625DA" w:rsidRDefault="00337160" w:rsidP="003517EB">
            <w:pPr>
              <w:jc w:val="center"/>
              <w:rPr>
                <w:sz w:val="10"/>
              </w:rPr>
            </w:pPr>
          </w:p>
        </w:tc>
      </w:tr>
    </w:tbl>
    <w:p w14:paraId="5B4D6533" w14:textId="2B64AD16" w:rsidR="00337160" w:rsidRPr="00A625DA" w:rsidRDefault="00337160" w:rsidP="008E03B3">
      <w:pPr>
        <w:rPr>
          <w:sz w:val="14"/>
          <w:szCs w:val="16"/>
        </w:rPr>
      </w:pPr>
    </w:p>
    <w:p w14:paraId="43303583" w14:textId="14DB209B" w:rsidR="00337160" w:rsidRPr="00A625DA" w:rsidRDefault="008E5F6D" w:rsidP="000F3AE5">
      <w:pPr>
        <w:pStyle w:val="Month"/>
        <w:jc w:val="right"/>
        <w:rPr>
          <w:sz w:val="72"/>
        </w:rPr>
      </w:pPr>
      <w:r w:rsidRPr="00A625DA">
        <w:rPr>
          <w:noProof/>
          <w:sz w:val="72"/>
        </w:rPr>
        <w:lastRenderedPageBreak/>
        <mc:AlternateContent>
          <mc:Choice Requires="wps">
            <w:drawing>
              <wp:anchor distT="45720" distB="45720" distL="114300" distR="114300" simplePos="0" relativeHeight="251708416" behindDoc="1" locked="0" layoutInCell="1" allowOverlap="1" wp14:anchorId="336662C4" wp14:editId="115D825E">
                <wp:simplePos x="0" y="0"/>
                <wp:positionH relativeFrom="margin">
                  <wp:align>left</wp:align>
                </wp:positionH>
                <wp:positionV relativeFrom="paragraph">
                  <wp:posOffset>9566</wp:posOffset>
                </wp:positionV>
                <wp:extent cx="2194560" cy="640715"/>
                <wp:effectExtent l="0" t="0" r="15240" b="26035"/>
                <wp:wrapTight wrapText="bothSides">
                  <wp:wrapPolygon edited="0">
                    <wp:start x="0" y="0"/>
                    <wp:lineTo x="0" y="21835"/>
                    <wp:lineTo x="21563" y="21835"/>
                    <wp:lineTo x="21563" y="0"/>
                    <wp:lineTo x="0" y="0"/>
                  </wp:wrapPolygon>
                </wp:wrapTight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4560" cy="6407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490BA3" w14:textId="77777777" w:rsidR="002C0D6E" w:rsidRPr="00A625DA" w:rsidRDefault="002C0D6E" w:rsidP="008E5F6D">
                            <w:pPr>
                              <w:jc w:val="center"/>
                              <w:rPr>
                                <w:color w:val="4472C4" w:themeColor="accent1"/>
                                <w:sz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25DA">
                              <w:rPr>
                                <w:color w:val="4472C4" w:themeColor="accent1"/>
                                <w:sz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Firm Name &amp; Logo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6662C4" id="_x0000_s1074" type="#_x0000_t202" style="position:absolute;left:0;text-align:left;margin-left:0;margin-top:.75pt;width:172.8pt;height:50.45pt;z-index:-2516080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" fillcolor="white [3201]" strokecolor="#4472c4 [3204]" strokeweight="1pt">
                <v:textbox>
                  <w:txbxContent>
                    <w:p w14:paraId="42490BA3" w14:textId="77777777" w:rsidR="002C0D6E" w:rsidRPr="00A625DA" w:rsidRDefault="002C0D6E" w:rsidP="008E5F6D">
                      <w:pPr>
                        <w:jc w:val="center"/>
                        <w:rPr>
                          <w:color w:val="4472C4" w:themeColor="accent1"/>
                          <w:sz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25DA">
                        <w:rPr>
                          <w:color w:val="4472C4" w:themeColor="accent1"/>
                          <w:sz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Firm Name &amp; Logo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337160" w:rsidRPr="00A625DA">
        <w:rPr>
          <w:sz w:val="72"/>
        </w:rPr>
        <w:fldChar w:fldCharType="begin"/>
      </w:r>
      <w:r w:rsidR="00337160" w:rsidRPr="00A625DA">
        <w:rPr>
          <w:sz w:val="72"/>
        </w:rPr>
        <w:instrText xml:space="preserve"> DOCVARIABLE  MonthStart \@ MMM \* MERGEFORMAT </w:instrText>
      </w:r>
      <w:r w:rsidR="00337160" w:rsidRPr="00A625DA">
        <w:rPr>
          <w:sz w:val="72"/>
        </w:rPr>
        <w:fldChar w:fldCharType="separate"/>
      </w:r>
      <w:r w:rsidR="00337160" w:rsidRPr="00A625DA">
        <w:rPr>
          <w:sz w:val="72"/>
        </w:rPr>
        <w:t>Apr</w:t>
      </w:r>
      <w:r w:rsidR="00337160" w:rsidRPr="00A625DA">
        <w:rPr>
          <w:sz w:val="72"/>
        </w:rPr>
        <w:fldChar w:fldCharType="end"/>
      </w:r>
      <w:r w:rsidR="003B1B42">
        <w:rPr>
          <w:sz w:val="72"/>
        </w:rPr>
        <w:t xml:space="preserve">il </w:t>
      </w:r>
      <w:r w:rsidR="00A334C6">
        <w:rPr>
          <w:rStyle w:val="Emphasis"/>
          <w:sz w:val="72"/>
        </w:rPr>
        <w:t>20</w:t>
      </w:r>
      <w:r w:rsidR="006155E9">
        <w:rPr>
          <w:rStyle w:val="Emphasis"/>
          <w:sz w:val="72"/>
        </w:rPr>
        <w:t>21</w:t>
      </w:r>
    </w:p>
    <w:tbl>
      <w:tblPr>
        <w:tblW w:w="498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43" w:type="dxa"/>
          <w:left w:w="0" w:type="dxa"/>
          <w:bottom w:w="115" w:type="dxa"/>
          <w:right w:w="187" w:type="dxa"/>
        </w:tblCellMar>
        <w:tblLook w:val="04A0" w:firstRow="1" w:lastRow="0" w:firstColumn="1" w:lastColumn="0" w:noHBand="0" w:noVBand="1"/>
        <w:tblCaption w:val="Calendar layout table"/>
      </w:tblPr>
      <w:tblGrid>
        <w:gridCol w:w="2058"/>
        <w:gridCol w:w="2058"/>
        <w:gridCol w:w="2057"/>
        <w:gridCol w:w="2060"/>
        <w:gridCol w:w="2057"/>
        <w:gridCol w:w="2057"/>
        <w:gridCol w:w="2060"/>
      </w:tblGrid>
      <w:tr w:rsidR="00337160" w:rsidRPr="00A625DA" w14:paraId="7EBF79F6" w14:textId="77777777" w:rsidTr="003517EB">
        <w:trPr>
          <w:tblHeader/>
        </w:trPr>
        <w:tc>
          <w:tcPr>
            <w:tcW w:w="714" w:type="pct"/>
            <w:shd w:val="clear" w:color="auto" w:fill="C5E0B3" w:themeFill="accent6" w:themeFillTint="66"/>
            <w:tcMar>
              <w:top w:w="0" w:type="dxa"/>
              <w:bottom w:w="187" w:type="dxa"/>
            </w:tcMar>
          </w:tcPr>
          <w:p w14:paraId="2B81B038" w14:textId="77777777" w:rsidR="00337160" w:rsidRPr="00A625DA" w:rsidRDefault="00337160" w:rsidP="008E03B3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Sun</w:t>
            </w:r>
          </w:p>
        </w:tc>
        <w:tc>
          <w:tcPr>
            <w:tcW w:w="714" w:type="pct"/>
            <w:shd w:val="clear" w:color="auto" w:fill="C5E0B3" w:themeFill="accent6" w:themeFillTint="66"/>
            <w:tcMar>
              <w:top w:w="0" w:type="dxa"/>
              <w:bottom w:w="187" w:type="dxa"/>
            </w:tcMar>
          </w:tcPr>
          <w:p w14:paraId="29520EB7" w14:textId="77777777" w:rsidR="00337160" w:rsidRPr="00A625DA" w:rsidRDefault="00337160" w:rsidP="008E03B3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mon</w:t>
            </w:r>
          </w:p>
        </w:tc>
        <w:tc>
          <w:tcPr>
            <w:tcW w:w="714" w:type="pct"/>
            <w:shd w:val="clear" w:color="auto" w:fill="C5E0B3" w:themeFill="accent6" w:themeFillTint="66"/>
            <w:tcMar>
              <w:top w:w="0" w:type="dxa"/>
              <w:bottom w:w="187" w:type="dxa"/>
            </w:tcMar>
          </w:tcPr>
          <w:p w14:paraId="4C0B4910" w14:textId="77777777" w:rsidR="00337160" w:rsidRPr="00A625DA" w:rsidRDefault="00337160" w:rsidP="008E03B3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tue</w:t>
            </w:r>
          </w:p>
        </w:tc>
        <w:tc>
          <w:tcPr>
            <w:tcW w:w="715" w:type="pct"/>
            <w:shd w:val="clear" w:color="auto" w:fill="C5E0B3" w:themeFill="accent6" w:themeFillTint="66"/>
            <w:tcMar>
              <w:top w:w="0" w:type="dxa"/>
              <w:bottom w:w="187" w:type="dxa"/>
            </w:tcMar>
          </w:tcPr>
          <w:p w14:paraId="67FEC8B2" w14:textId="77777777" w:rsidR="00337160" w:rsidRPr="00A625DA" w:rsidRDefault="00337160" w:rsidP="008E03B3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wed</w:t>
            </w:r>
          </w:p>
        </w:tc>
        <w:tc>
          <w:tcPr>
            <w:tcW w:w="714" w:type="pct"/>
            <w:shd w:val="clear" w:color="auto" w:fill="C5E0B3" w:themeFill="accent6" w:themeFillTint="66"/>
            <w:tcMar>
              <w:top w:w="0" w:type="dxa"/>
              <w:bottom w:w="187" w:type="dxa"/>
            </w:tcMar>
          </w:tcPr>
          <w:p w14:paraId="3466455B" w14:textId="77777777" w:rsidR="00337160" w:rsidRPr="00A625DA" w:rsidRDefault="00337160" w:rsidP="008E03B3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thu</w:t>
            </w:r>
          </w:p>
        </w:tc>
        <w:tc>
          <w:tcPr>
            <w:tcW w:w="714" w:type="pct"/>
            <w:shd w:val="clear" w:color="auto" w:fill="C5E0B3" w:themeFill="accent6" w:themeFillTint="66"/>
            <w:tcMar>
              <w:top w:w="0" w:type="dxa"/>
              <w:bottom w:w="187" w:type="dxa"/>
            </w:tcMar>
          </w:tcPr>
          <w:p w14:paraId="527F9517" w14:textId="77777777" w:rsidR="00337160" w:rsidRPr="00A625DA" w:rsidRDefault="00337160" w:rsidP="008E03B3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fri</w:t>
            </w:r>
          </w:p>
        </w:tc>
        <w:tc>
          <w:tcPr>
            <w:tcW w:w="715" w:type="pct"/>
            <w:shd w:val="clear" w:color="auto" w:fill="C5E0B3" w:themeFill="accent6" w:themeFillTint="66"/>
            <w:tcMar>
              <w:top w:w="0" w:type="dxa"/>
              <w:bottom w:w="187" w:type="dxa"/>
            </w:tcMar>
          </w:tcPr>
          <w:p w14:paraId="038775D1" w14:textId="77777777" w:rsidR="00337160" w:rsidRPr="00A625DA" w:rsidRDefault="00337160" w:rsidP="008E03B3">
            <w:pPr>
              <w:pStyle w:val="Day"/>
              <w:jc w:val="center"/>
              <w:rPr>
                <w:b/>
                <w:sz w:val="20"/>
              </w:rPr>
            </w:pPr>
            <w:r w:rsidRPr="00A625DA">
              <w:rPr>
                <w:b/>
                <w:sz w:val="20"/>
              </w:rPr>
              <w:t>sat</w:t>
            </w:r>
          </w:p>
        </w:tc>
      </w:tr>
      <w:tr w:rsidR="00337160" w:rsidRPr="00A625DA" w14:paraId="247730C4" w14:textId="77777777" w:rsidTr="003517EB"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12B6C490" w14:textId="315C435D" w:rsidR="00337160" w:rsidRPr="00A625DA" w:rsidRDefault="00337160">
            <w:pPr>
              <w:pStyle w:val="Date"/>
              <w:rPr>
                <w:rStyle w:val="Emphasis"/>
                <w:sz w:val="22"/>
              </w:rPr>
            </w:pP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089F74E6" w14:textId="3B911B88" w:rsidR="00337160" w:rsidRPr="00A625DA" w:rsidRDefault="00337160">
            <w:pPr>
              <w:pStyle w:val="Date"/>
              <w:rPr>
                <w:sz w:val="22"/>
              </w:rPr>
            </w:pP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685451F3" w14:textId="48D9F497" w:rsidR="00337160" w:rsidRPr="00A625DA" w:rsidRDefault="00337160">
            <w:pPr>
              <w:pStyle w:val="Date"/>
              <w:rPr>
                <w:sz w:val="22"/>
              </w:rPr>
            </w:pP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  <w:vAlign w:val="bottom"/>
          </w:tcPr>
          <w:p w14:paraId="05D8D28A" w14:textId="6C8929EE" w:rsidR="00337160" w:rsidRPr="00A625DA" w:rsidRDefault="00337160">
            <w:pPr>
              <w:pStyle w:val="Date"/>
              <w:rPr>
                <w:sz w:val="22"/>
              </w:rPr>
            </w:pP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6A11A3E4" w14:textId="47371C3B" w:rsidR="00337160" w:rsidRPr="00A625DA" w:rsidRDefault="00207441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41C93EAA" w14:textId="291E2D5F" w:rsidR="00337160" w:rsidRPr="00A625DA" w:rsidRDefault="00207441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6075DB9E" w14:textId="16CA3ECD" w:rsidR="00337160" w:rsidRPr="00A625DA" w:rsidRDefault="00207441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3</w:t>
            </w:r>
          </w:p>
        </w:tc>
      </w:tr>
      <w:tr w:rsidR="00337160" w:rsidRPr="00A625DA" w14:paraId="5FD06507" w14:textId="77777777" w:rsidTr="003517EB">
        <w:trPr>
          <w:trHeight w:hRule="exact" w:val="1037"/>
        </w:trPr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0B96860E" w14:textId="0609971E" w:rsidR="00337160" w:rsidRPr="00A625DA" w:rsidRDefault="00337160" w:rsidP="003517EB">
            <w:pPr>
              <w:jc w:val="center"/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  <w:vAlign w:val="center"/>
          </w:tcPr>
          <w:p w14:paraId="28A17911" w14:textId="51E68843" w:rsidR="00337160" w:rsidRPr="00A625DA" w:rsidRDefault="00337160" w:rsidP="00DB221E">
            <w:pPr>
              <w:jc w:val="center"/>
              <w:rPr>
                <w:b/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691E61DB" w14:textId="4E34703A" w:rsidR="00337160" w:rsidRDefault="00337160" w:rsidP="00E67552">
            <w:pPr>
              <w:jc w:val="center"/>
              <w:rPr>
                <w:b/>
                <w:sz w:val="20"/>
                <w:szCs w:val="24"/>
              </w:rPr>
            </w:pPr>
          </w:p>
          <w:p w14:paraId="1C606B1E" w14:textId="5569179B" w:rsidR="0015723E" w:rsidRDefault="0015723E" w:rsidP="0015723E">
            <w:pPr>
              <w:jc w:val="right"/>
              <w:rPr>
                <w:b/>
                <w:sz w:val="20"/>
                <w:szCs w:val="24"/>
              </w:rPr>
            </w:pPr>
          </w:p>
          <w:p w14:paraId="55AE3A92" w14:textId="4D9D089E" w:rsidR="0015723E" w:rsidRPr="0015723E" w:rsidRDefault="0015723E" w:rsidP="0015723E">
            <w:pPr>
              <w:rPr>
                <w:sz w:val="10"/>
              </w:rPr>
            </w:pP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</w:tcPr>
          <w:p w14:paraId="1809D220" w14:textId="5E987653" w:rsidR="00337160" w:rsidRPr="00A625DA" w:rsidRDefault="006214A6" w:rsidP="003517EB">
            <w:pPr>
              <w:jc w:val="center"/>
              <w:rPr>
                <w:b/>
                <w:sz w:val="22"/>
                <w:szCs w:val="24"/>
              </w:rPr>
            </w:pPr>
            <w:r>
              <w:rPr>
                <w:b/>
                <w:noProof/>
                <w:sz w:val="22"/>
                <w:szCs w:val="24"/>
              </w:rPr>
              <w:drawing>
                <wp:anchor distT="0" distB="0" distL="114300" distR="114300" simplePos="0" relativeHeight="251919360" behindDoc="0" locked="0" layoutInCell="1" allowOverlap="1" wp14:anchorId="1A003BA0" wp14:editId="4B5F00B4">
                  <wp:simplePos x="0" y="0"/>
                  <wp:positionH relativeFrom="column">
                    <wp:posOffset>811668</wp:posOffset>
                  </wp:positionH>
                  <wp:positionV relativeFrom="paragraph">
                    <wp:posOffset>215955</wp:posOffset>
                  </wp:positionV>
                  <wp:extent cx="658495" cy="658495"/>
                  <wp:effectExtent l="0" t="0" r="8255" b="0"/>
                  <wp:wrapNone/>
                  <wp:docPr id="23" name="Graphic 23" descr="Joker h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jokerhat.svg"/>
                          <pic:cNvPicPr/>
                        </pic:nvPicPr>
                        <pic:blipFill>
                          <a:blip r:embed="rId66">
                            <a:extLs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495" cy="6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  <w:vAlign w:val="center"/>
          </w:tcPr>
          <w:p w14:paraId="46BEF230" w14:textId="694F3CB4" w:rsidR="00337160" w:rsidRPr="00A625DA" w:rsidRDefault="002F3446" w:rsidP="00E67552">
            <w:pPr>
              <w:jc w:val="right"/>
              <w:rPr>
                <w:b/>
                <w:sz w:val="22"/>
                <w:szCs w:val="24"/>
              </w:rPr>
            </w:pPr>
            <w:r w:rsidRPr="00C1389C">
              <w:rPr>
                <w:rFonts w:ascii="Calibri" w:hAnsi="Calibri" w:cs="Calibri"/>
                <w:noProof/>
                <w:sz w:val="1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93920" behindDoc="0" locked="0" layoutInCell="1" allowOverlap="1" wp14:anchorId="71CFDA8A" wp14:editId="7D01BE38">
                      <wp:simplePos x="0" y="0"/>
                      <wp:positionH relativeFrom="column">
                        <wp:posOffset>11430</wp:posOffset>
                      </wp:positionH>
                      <wp:positionV relativeFrom="paragraph">
                        <wp:posOffset>88900</wp:posOffset>
                      </wp:positionV>
                      <wp:extent cx="1255395" cy="609600"/>
                      <wp:effectExtent l="0" t="0" r="20955" b="19050"/>
                      <wp:wrapNone/>
                      <wp:docPr id="54" name="Text Box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55395" cy="609600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31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A3F60AA" w14:textId="4D18AB03" w:rsidR="002C0D6E" w:rsidRPr="00C1389C" w:rsidRDefault="002C0D6E" w:rsidP="002F3446">
                                  <w:pPr>
                                    <w:jc w:val="center"/>
                                    <w:rPr>
                                      <w:rFonts w:ascii="Calibri" w:hAnsi="Calibri" w:cs="Calibri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b/>
                                      <w:color w:val="FFFFFF" w:themeColor="background1"/>
                                    </w:rPr>
                                    <w:t>Share</w:t>
                                  </w:r>
                                  <w:r w:rsidRPr="00C1389C">
                                    <w:rPr>
                                      <w:rFonts w:ascii="Calibri" w:hAnsi="Calibri" w:cs="Calibri"/>
                                      <w:b/>
                                      <w:color w:val="FFFFFF" w:themeColor="background1"/>
                                    </w:rPr>
                                    <w:t xml:space="preserve"> your best jokes </w:t>
                                  </w:r>
                                  <w:r w:rsidRPr="00C1389C">
                                    <w:rPr>
                                      <w:rFonts w:ascii="Calibri" w:hAnsi="Calibri" w:cs="Calibri"/>
                                      <w:b/>
                                      <w:color w:val="FFFFFF" w:themeColor="background1"/>
                                    </w:rPr>
                                    <w:br/>
                                    <w:t>for an April Fool’s competition</w:t>
                                  </w:r>
                                  <w:r>
                                    <w:rPr>
                                      <w:rFonts w:ascii="Calibri" w:hAnsi="Calibri" w:cs="Calibri"/>
                                      <w:b/>
                                      <w:color w:val="FFFFFF" w:themeColor="background1"/>
                                    </w:rPr>
                                    <w:t>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1CFDA8A" id="Text Box 54" o:spid="_x0000_s1075" style="position:absolute;left:0;text-align:left;margin-left:.9pt;margin-top:7pt;width:98.85pt;height:48pt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" fillcolor="#c00000" strokecolor="black [3213]" strokeweight=".25pt">
                      <v:stroke joinstyle="miter"/>
                      <v:textbox inset="3.6pt,,3.6pt">
                        <w:txbxContent>
                          <w:p w14:paraId="5A3F60AA" w14:textId="4D18AB03" w:rsidR="002C0D6E" w:rsidRPr="00C1389C" w:rsidRDefault="002C0D6E" w:rsidP="002F3446">
                            <w:pPr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color w:val="FFFFFF" w:themeColor="background1"/>
                              </w:rPr>
                              <w:t>Share</w:t>
                            </w:r>
                            <w:r w:rsidRPr="00C1389C">
                              <w:rPr>
                                <w:rFonts w:ascii="Calibri" w:hAnsi="Calibri" w:cs="Calibri"/>
                                <w:b/>
                                <w:color w:val="FFFFFF" w:themeColor="background1"/>
                              </w:rPr>
                              <w:t xml:space="preserve"> your best jokes </w:t>
                            </w:r>
                            <w:r w:rsidRPr="00C1389C">
                              <w:rPr>
                                <w:rFonts w:ascii="Calibri" w:hAnsi="Calibri" w:cs="Calibri"/>
                                <w:b/>
                                <w:color w:val="FFFFFF" w:themeColor="background1"/>
                              </w:rPr>
                              <w:br/>
                              <w:t>for an April Fool’s competition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color w:val="FFFFFF" w:themeColor="background1"/>
                              </w:rPr>
                              <w:t>!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265DFD39" w14:textId="2F97EBEA" w:rsidR="00337160" w:rsidRPr="00A625DA" w:rsidRDefault="00337160" w:rsidP="00644369">
            <w:pPr>
              <w:jc w:val="center"/>
              <w:rPr>
                <w:b/>
                <w:sz w:val="16"/>
                <w:szCs w:val="24"/>
              </w:rPr>
            </w:pP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</w:tcPr>
          <w:p w14:paraId="7EC828C1" w14:textId="0F275B59" w:rsidR="00337160" w:rsidRPr="00A625DA" w:rsidRDefault="00E67552">
            <w:pPr>
              <w:rPr>
                <w:b/>
                <w:sz w:val="10"/>
              </w:rPr>
            </w:pPr>
            <w:r w:rsidRPr="00A625DA">
              <w:rPr>
                <w:b/>
                <w:szCs w:val="24"/>
              </w:rPr>
              <w:t xml:space="preserve">    </w:t>
            </w:r>
          </w:p>
        </w:tc>
      </w:tr>
      <w:tr w:rsidR="00337160" w:rsidRPr="00A625DA" w14:paraId="391AA8E7" w14:textId="77777777" w:rsidTr="003517EB"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58C0B38E" w14:textId="627DE80B" w:rsidR="00337160" w:rsidRPr="00A625DA" w:rsidRDefault="00207441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4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73B52BA5" w14:textId="62D58994" w:rsidR="00337160" w:rsidRPr="00A625DA" w:rsidRDefault="00207441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085849B6" w14:textId="5927FBC4" w:rsidR="00337160" w:rsidRPr="00A625DA" w:rsidRDefault="00207441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3E108CD4" w14:textId="50CE7174" w:rsidR="00337160" w:rsidRPr="00A625DA" w:rsidRDefault="00207441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7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1BF78652" w14:textId="252DCE47" w:rsidR="00337160" w:rsidRPr="00A625DA" w:rsidRDefault="00207441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01E8C173" w14:textId="6263DF45" w:rsidR="00337160" w:rsidRPr="00A625DA" w:rsidRDefault="00207441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9</w:t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5951FB18" w14:textId="2291E501" w:rsidR="00337160" w:rsidRPr="00A625DA" w:rsidRDefault="00A334C6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1</w:t>
            </w:r>
            <w:r w:rsidR="00207441">
              <w:rPr>
                <w:rStyle w:val="Emphasis"/>
                <w:sz w:val="22"/>
              </w:rPr>
              <w:t>0</w:t>
            </w:r>
          </w:p>
        </w:tc>
      </w:tr>
      <w:tr w:rsidR="00337160" w:rsidRPr="00A625DA" w14:paraId="3810940B" w14:textId="77777777" w:rsidTr="003517EB">
        <w:trPr>
          <w:trHeight w:hRule="exact" w:val="1037"/>
        </w:trPr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4ECE86F3" w14:textId="43CD9184" w:rsidR="00337160" w:rsidRPr="00A625DA" w:rsidRDefault="00ED0182" w:rsidP="007D2166">
            <w:pPr>
              <w:jc w:val="center"/>
              <w:rPr>
                <w:sz w:val="16"/>
                <w:szCs w:val="24"/>
              </w:rPr>
            </w:pPr>
            <w:r>
              <w:rPr>
                <w:rFonts w:ascii="Calibri" w:hAnsi="Calibri" w:cs="Calibr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912192" behindDoc="0" locked="0" layoutInCell="1" allowOverlap="1" wp14:anchorId="1998A9C2" wp14:editId="30C163C4">
                      <wp:simplePos x="0" y="0"/>
                      <wp:positionH relativeFrom="column">
                        <wp:posOffset>1228725</wp:posOffset>
                      </wp:positionH>
                      <wp:positionV relativeFrom="paragraph">
                        <wp:posOffset>687070</wp:posOffset>
                      </wp:positionV>
                      <wp:extent cx="1452880" cy="1019175"/>
                      <wp:effectExtent l="0" t="0" r="13970" b="28575"/>
                      <wp:wrapNone/>
                      <wp:docPr id="202" name="Group 2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52880" cy="1019175"/>
                                <a:chOff x="28582" y="-74930"/>
                                <a:chExt cx="1453243" cy="1019175"/>
                              </a:xfrm>
                            </wpg:grpSpPr>
                            <wps:wsp>
                              <wps:cNvPr id="203" name="Text Box 203"/>
                              <wps:cNvSpPr txBox="1"/>
                              <wps:spPr>
                                <a:xfrm>
                                  <a:off x="28582" y="522168"/>
                                  <a:ext cx="1453243" cy="422077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CC0000"/>
                                </a:solidFill>
                                <a:ln w="3175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32B79FEA" w14:textId="3CFCF166" w:rsidR="001F7ABD" w:rsidRPr="00C1389C" w:rsidRDefault="0038344B" w:rsidP="001F7ABD">
                                    <w:pPr>
                                      <w:jc w:val="center"/>
                                      <w:rPr>
                                        <w:rFonts w:ascii="Calibri" w:hAnsi="Calibri" w:cs="Calibri"/>
                                      </w:rPr>
                                    </w:pPr>
                                    <w:r>
                                      <w:rPr>
                                        <w:rFonts w:ascii="Calibri" w:hAnsi="Calibri" w:cs="Calibri"/>
                                        <w:b/>
                                        <w:color w:val="FFFFFF" w:themeColor="background1"/>
                                      </w:rPr>
                                      <w:t>Virtual p</w:t>
                                    </w:r>
                                    <w:r w:rsidR="001F7ABD" w:rsidRPr="00C1389C">
                                      <w:rPr>
                                        <w:rFonts w:ascii="Calibri" w:hAnsi="Calibri" w:cs="Calibri"/>
                                        <w:b/>
                                        <w:color w:val="FFFFFF" w:themeColor="background1"/>
                                      </w:rPr>
                                      <w:t>izza party</w:t>
                                    </w:r>
                                    <w:r>
                                      <w:rPr>
                                        <w:rFonts w:ascii="Calibri" w:hAnsi="Calibri" w:cs="Calibri"/>
                                        <w:b/>
                                        <w:color w:val="FFFFFF" w:themeColor="background1"/>
                                      </w:rPr>
                                      <w:t>!</w:t>
                                    </w:r>
                                    <w:r w:rsidR="00ED0182">
                                      <w:rPr>
                                        <w:rFonts w:ascii="Calibri" w:hAnsi="Calibri" w:cs="Calibri"/>
                                        <w:b/>
                                        <w:color w:val="FFFFFF" w:themeColor="background1"/>
                                      </w:rPr>
                                      <w:t xml:space="preserve"> Check your doorstep at noon!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06" name="Picture 20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6534" y="-74930"/>
                                  <a:ext cx="1134110" cy="73152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998A9C2" id="Group 202" o:spid="_x0000_s1076" style="position:absolute;left:0;text-align:left;margin-left:96.75pt;margin-top:54.1pt;width:114.4pt;height:80.25pt;z-index:251912192;mso-position-horizontal-relative:text;mso-position-vertical-relative:text;mso-height-relative:margin" coordorigin="285,-749" coordsize="14532,10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">
                      <v:roundrect id="Text Box 203" o:spid="_x0000_s1077" style="position:absolute;left:285;top:5221;width:14533;height:42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" fillcolor="#c00" strokecolor="black [3213]" strokeweight=".25pt">
                        <v:stroke joinstyle="miter"/>
                        <v:textbox inset="3.6pt,,3.6pt">
                          <w:txbxContent>
                            <w:p w14:paraId="32B79FEA" w14:textId="3CFCF166" w:rsidR="001F7ABD" w:rsidRPr="00C1389C" w:rsidRDefault="0038344B" w:rsidP="001F7ABD">
                              <w:pPr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</w:rPr>
                                <w:t>Virtual p</w:t>
                              </w:r>
                              <w:r w:rsidR="001F7ABD" w:rsidRPr="00C1389C"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</w:rPr>
                                <w:t>izza party</w:t>
                              </w:r>
                              <w:r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</w:rPr>
                                <w:t>!</w:t>
                              </w:r>
                              <w:r w:rsidR="00ED0182"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</w:rPr>
                                <w:t xml:space="preserve"> Check your doorstep at noon!</w:t>
                              </w:r>
                            </w:p>
                          </w:txbxContent>
                        </v:textbox>
                      </v:roundrect>
                      <v:shape id="Picture 206" o:spid="_x0000_s1078" type="#_x0000_t75" style="position:absolute;left:1265;top:-749;width:11341;height:7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">
                        <v:imagedata r:id="rId69" o:title=""/>
                      </v:shape>
                    </v:group>
                  </w:pict>
                </mc:Fallback>
              </mc:AlternateContent>
            </w:r>
            <w:r w:rsidR="00996651">
              <w:rPr>
                <w:noProof/>
                <w:sz w:val="16"/>
                <w:szCs w:val="24"/>
              </w:rPr>
              <w:drawing>
                <wp:anchor distT="0" distB="0" distL="114300" distR="114300" simplePos="0" relativeHeight="251836928" behindDoc="0" locked="0" layoutInCell="1" allowOverlap="1" wp14:anchorId="089D4241" wp14:editId="061D15D2">
                  <wp:simplePos x="0" y="0"/>
                  <wp:positionH relativeFrom="column">
                    <wp:posOffset>276888</wp:posOffset>
                  </wp:positionH>
                  <wp:positionV relativeFrom="paragraph">
                    <wp:posOffset>-57564</wp:posOffset>
                  </wp:positionV>
                  <wp:extent cx="658495" cy="658495"/>
                  <wp:effectExtent l="0" t="0" r="0" b="0"/>
                  <wp:wrapNone/>
                  <wp:docPr id="51" name="Graphic 51" descr="Bunny fa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bunnyface.svg"/>
                          <pic:cNvPicPr/>
                        </pic:nvPicPr>
                        <pic:blipFill>
                          <a:blip r:embed="rId70">
                            <a:extLs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495" cy="6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33005" w:rsidRPr="0087020E">
              <w:rPr>
                <w:b/>
                <w:noProof/>
                <w:sz w:val="20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32832" behindDoc="0" locked="0" layoutInCell="1" allowOverlap="1" wp14:anchorId="2250DCD6" wp14:editId="24DAD4EF">
                      <wp:simplePos x="0" y="0"/>
                      <wp:positionH relativeFrom="column">
                        <wp:posOffset>54196</wp:posOffset>
                      </wp:positionH>
                      <wp:positionV relativeFrom="paragraph">
                        <wp:posOffset>451623</wp:posOffset>
                      </wp:positionV>
                      <wp:extent cx="1128506" cy="278296"/>
                      <wp:effectExtent l="0" t="0" r="14605" b="26670"/>
                      <wp:wrapNone/>
                      <wp:docPr id="56" name="Text Box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28506" cy="278296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48A23F"/>
                              </a:solidFill>
                              <a:ln>
                                <a:solidFill>
                                  <a:srgbClr val="48A23F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5256365" w14:textId="59E205A0" w:rsidR="002C0D6E" w:rsidRPr="00BD1397" w:rsidRDefault="002C0D6E" w:rsidP="00A33005">
                                  <w:pPr>
                                    <w:jc w:val="center"/>
                                    <w:rPr>
                                      <w:b/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 w:themeColor="background1"/>
                                    </w:rPr>
                                    <w:t>Easter Sunday</w:t>
                                  </w:r>
                                </w:p>
                                <w:p w14:paraId="1662ED77" w14:textId="77777777" w:rsidR="002C0D6E" w:rsidRDefault="002C0D6E" w:rsidP="00A3300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250DCD6" id="Text Box 56" o:spid="_x0000_s1079" style="position:absolute;left:0;text-align:left;margin-left:4.25pt;margin-top:35.55pt;width:88.85pt;height:21.9pt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" fillcolor="#48a23f" strokecolor="#48a23f" strokeweight="1pt">
                      <v:stroke joinstyle="miter"/>
                      <v:textbox>
                        <w:txbxContent>
                          <w:p w14:paraId="55256365" w14:textId="59E205A0" w:rsidR="002C0D6E" w:rsidRPr="00BD1397" w:rsidRDefault="002C0D6E" w:rsidP="00A33005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</w:rPr>
                              <w:t>Easter Sunday</w:t>
                            </w:r>
                          </w:p>
                          <w:p w14:paraId="1662ED77" w14:textId="77777777" w:rsidR="002C0D6E" w:rsidRDefault="002C0D6E" w:rsidP="00A33005"/>
                        </w:txbxContent>
                      </v:textbox>
                    </v:roundrect>
                  </w:pict>
                </mc:Fallback>
              </mc:AlternateContent>
            </w: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55895DDB" w14:textId="4029ACDF" w:rsidR="00337160" w:rsidRPr="00A625DA" w:rsidRDefault="00337160" w:rsidP="00D92458">
            <w:pPr>
              <w:jc w:val="center"/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  <w:vAlign w:val="center"/>
          </w:tcPr>
          <w:p w14:paraId="11E26D82" w14:textId="498C15F7" w:rsidR="00337160" w:rsidRPr="00A625DA" w:rsidRDefault="00337160" w:rsidP="003517EB">
            <w:pPr>
              <w:rPr>
                <w:b/>
                <w:sz w:val="22"/>
                <w:szCs w:val="24"/>
              </w:rPr>
            </w:pP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</w:tcPr>
          <w:p w14:paraId="368FCAA0" w14:textId="7FC7B6B7" w:rsidR="00337160" w:rsidRPr="00A625DA" w:rsidRDefault="006066B8" w:rsidP="00890D2C">
            <w:pPr>
              <w:jc w:val="center"/>
              <w:rPr>
                <w:sz w:val="10"/>
              </w:rPr>
            </w:pPr>
            <w:r>
              <w:rPr>
                <w:b/>
                <w:noProof/>
                <w:sz w:val="22"/>
                <w:szCs w:val="24"/>
              </w:rPr>
              <w:drawing>
                <wp:anchor distT="0" distB="0" distL="114300" distR="114300" simplePos="0" relativeHeight="251910144" behindDoc="0" locked="0" layoutInCell="1" allowOverlap="1" wp14:anchorId="2BB98F41" wp14:editId="7A279EC6">
                  <wp:simplePos x="0" y="0"/>
                  <wp:positionH relativeFrom="column">
                    <wp:posOffset>356925</wp:posOffset>
                  </wp:positionH>
                  <wp:positionV relativeFrom="paragraph">
                    <wp:posOffset>-120539</wp:posOffset>
                  </wp:positionV>
                  <wp:extent cx="532737" cy="532737"/>
                  <wp:effectExtent l="0" t="0" r="0" b="1270"/>
                  <wp:wrapNone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14215-illustration-of-a-mug-of-beer-pv.png"/>
                          <pic:cNvPicPr/>
                        </pic:nvPicPr>
                        <pic:blipFill>
                          <a:blip r:embed="rId21">
                            <a:extLst>
                              <a:ext uri="{837473B0-CC2E-450A-ABE3-18F120FF3D39}">
                                <a1611:picAttrSrcUrl xmlns:a1611="http://schemas.microsoft.com/office/drawing/2016/11/main" r:i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737" cy="532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67CF1">
              <w:rPr>
                <w:noProof/>
                <w:sz w:val="10"/>
              </w:rPr>
              <mc:AlternateContent>
                <mc:Choice Requires="wps">
                  <w:drawing>
                    <wp:anchor distT="0" distB="0" distL="114300" distR="114300" simplePos="0" relativeHeight="251850240" behindDoc="0" locked="0" layoutInCell="1" allowOverlap="1" wp14:anchorId="77717016" wp14:editId="5D031CD8">
                      <wp:simplePos x="0" y="0"/>
                      <wp:positionH relativeFrom="column">
                        <wp:posOffset>-208860</wp:posOffset>
                      </wp:positionH>
                      <wp:positionV relativeFrom="paragraph">
                        <wp:posOffset>270648</wp:posOffset>
                      </wp:positionV>
                      <wp:extent cx="1677670" cy="445770"/>
                      <wp:effectExtent l="0" t="0" r="17780" b="11430"/>
                      <wp:wrapNone/>
                      <wp:docPr id="59" name="Text Box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77670" cy="445770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00B0F0"/>
                              </a:solidFill>
                              <a:ln w="31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902055E" w14:textId="2F37BF06" w:rsidR="002C0D6E" w:rsidRPr="00C1389C" w:rsidRDefault="002C0D6E" w:rsidP="00E67CF1">
                                  <w:pPr>
                                    <w:jc w:val="center"/>
                                    <w:rPr>
                                      <w:rFonts w:ascii="Calibri" w:hAnsi="Calibri" w:cs="Calibri"/>
                                      <w:b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b/>
                                      <w:color w:val="000000" w:themeColor="text1"/>
                                    </w:rPr>
                                    <w:t>It’s National Beer Day…join us for a virtual happy hour!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7717016" id="Text Box 59" o:spid="_x0000_s1080" style="position:absolute;left:0;text-align:left;margin-left:-16.45pt;margin-top:21.3pt;width:132.1pt;height:35.1pt;z-index:2518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" fillcolor="#00b0f0" strokecolor="black [3213]" strokeweight=".25pt">
                      <v:stroke joinstyle="miter"/>
                      <v:textbox inset="3.6pt,,3.6pt">
                        <w:txbxContent>
                          <w:p w14:paraId="1902055E" w14:textId="2F37BF06" w:rsidR="002C0D6E" w:rsidRPr="00C1389C" w:rsidRDefault="002C0D6E" w:rsidP="00E67CF1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color w:val="000000" w:themeColor="text1"/>
                              </w:rPr>
                              <w:t>It’s National Beer Day…join us for a virtual happy hour!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455D3105" w14:textId="1CA8A6F4" w:rsidR="00337160" w:rsidRPr="00A625DA" w:rsidRDefault="00337160">
            <w:pPr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  <w:vAlign w:val="center"/>
          </w:tcPr>
          <w:p w14:paraId="232E5EF1" w14:textId="1B583DD7" w:rsidR="00337160" w:rsidRPr="00A625DA" w:rsidRDefault="000770A4" w:rsidP="003517EB">
            <w:pPr>
              <w:rPr>
                <w:b/>
                <w:sz w:val="22"/>
                <w:szCs w:val="24"/>
              </w:rPr>
            </w:pPr>
            <w:r w:rsidRPr="00A625DA">
              <w:rPr>
                <w:noProof/>
                <w:sz w:val="20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547136" behindDoc="0" locked="0" layoutInCell="1" allowOverlap="1" wp14:anchorId="69626534" wp14:editId="5B7681AE">
                      <wp:simplePos x="0" y="0"/>
                      <wp:positionH relativeFrom="column">
                        <wp:posOffset>-59690</wp:posOffset>
                      </wp:positionH>
                      <wp:positionV relativeFrom="page">
                        <wp:posOffset>68580</wp:posOffset>
                      </wp:positionV>
                      <wp:extent cx="1545590" cy="623570"/>
                      <wp:effectExtent l="0" t="0" r="16510" b="24130"/>
                      <wp:wrapNone/>
                      <wp:docPr id="198" name="Text Box 1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45590" cy="623570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41B6E6"/>
                              </a:solidFill>
                              <a:ln>
                                <a:solidFill>
                                  <a:srgbClr val="41B6E6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9FA2FF2" w14:textId="33C4DA57" w:rsidR="002C0D6E" w:rsidRPr="009F448D" w:rsidRDefault="002C0D6E" w:rsidP="0015723E">
                                  <w:pPr>
                                    <w:jc w:val="center"/>
                                    <w:rPr>
                                      <w:b/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 w:themeColor="background1"/>
                                    </w:rPr>
                                    <w:t xml:space="preserve">Send us your favorite pump-up song to be added to a firm wide playlist! </w:t>
                                  </w:r>
                                </w:p>
                                <w:p w14:paraId="4E0E2CC8" w14:textId="77777777" w:rsidR="002C0D6E" w:rsidRDefault="002C0D6E" w:rsidP="0015723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9626534" id="Text Box 198" o:spid="_x0000_s1081" style="position:absolute;margin-left:-4.7pt;margin-top:5.4pt;width:121.7pt;height:49.1pt;z-index:25154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" fillcolor="#41b6e6" strokecolor="#41b6e6" strokeweight="1pt">
                      <v:stroke joinstyle="miter"/>
                      <v:textbox>
                        <w:txbxContent>
                          <w:p w14:paraId="39FA2FF2" w14:textId="33C4DA57" w:rsidR="002C0D6E" w:rsidRPr="009F448D" w:rsidRDefault="002C0D6E" w:rsidP="0015723E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</w:rPr>
                              <w:t xml:space="preserve">Send us your favorite pump-up song to be added to a firm wide playlist! </w:t>
                            </w:r>
                          </w:p>
                          <w:p w14:paraId="4E0E2CC8" w14:textId="77777777" w:rsidR="002C0D6E" w:rsidRDefault="002C0D6E" w:rsidP="0015723E"/>
                        </w:txbxContent>
                      </v:textbox>
                      <w10:wrap anchory="page"/>
                    </v:roundrect>
                  </w:pict>
                </mc:Fallback>
              </mc:AlternateContent>
            </w: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  <w:vAlign w:val="center"/>
          </w:tcPr>
          <w:p w14:paraId="44FCFA06" w14:textId="4CC245A0" w:rsidR="00337160" w:rsidRPr="00A625DA" w:rsidRDefault="000770A4" w:rsidP="003517EB">
            <w:pPr>
              <w:rPr>
                <w:sz w:val="22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535872" behindDoc="0" locked="0" layoutInCell="1" allowOverlap="1" wp14:anchorId="1809F0B5" wp14:editId="6C59C9AC">
                  <wp:simplePos x="0" y="0"/>
                  <wp:positionH relativeFrom="column">
                    <wp:posOffset>170815</wp:posOffset>
                  </wp:positionH>
                  <wp:positionV relativeFrom="paragraph">
                    <wp:posOffset>32385</wp:posOffset>
                  </wp:positionV>
                  <wp:extent cx="729615" cy="658495"/>
                  <wp:effectExtent l="0" t="0" r="0" b="8255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615" cy="6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37160" w:rsidRPr="00A625DA">
              <w:rPr>
                <w:sz w:val="22"/>
                <w:szCs w:val="24"/>
              </w:rPr>
              <w:t xml:space="preserve"> </w:t>
            </w:r>
          </w:p>
        </w:tc>
      </w:tr>
      <w:tr w:rsidR="00337160" w:rsidRPr="00A625DA" w14:paraId="0A7A7801" w14:textId="77777777" w:rsidTr="003517EB"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6F0C37FE" w14:textId="3D8C20A8" w:rsidR="00337160" w:rsidRPr="00A625DA" w:rsidRDefault="00A334C6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1</w:t>
            </w:r>
            <w:r w:rsidR="00207441">
              <w:rPr>
                <w:rStyle w:val="Emphasis"/>
                <w:sz w:val="22"/>
              </w:rPr>
              <w:t>1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42CD0ED9" w14:textId="3E167C7D" w:rsidR="00337160" w:rsidRPr="00A625DA" w:rsidRDefault="00A334C6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1</w:t>
            </w:r>
            <w:r w:rsidR="00207441">
              <w:rPr>
                <w:sz w:val="22"/>
              </w:rPr>
              <w:t>2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4FBF732C" w14:textId="06023E6B" w:rsidR="00337160" w:rsidRPr="00A625DA" w:rsidRDefault="00A334C6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1</w:t>
            </w:r>
            <w:r w:rsidR="00207441">
              <w:rPr>
                <w:sz w:val="22"/>
              </w:rPr>
              <w:t>3</w:t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7EB23EBD" w14:textId="39918097" w:rsidR="00337160" w:rsidRPr="00A625DA" w:rsidRDefault="00A334C6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1</w:t>
            </w:r>
            <w:r w:rsidR="00207441">
              <w:rPr>
                <w:sz w:val="22"/>
              </w:rPr>
              <w:t>4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171DDE1C" w14:textId="175B7D97" w:rsidR="00337160" w:rsidRPr="00A625DA" w:rsidRDefault="00A334C6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1</w:t>
            </w:r>
            <w:r w:rsidR="00207441">
              <w:rPr>
                <w:sz w:val="22"/>
              </w:rPr>
              <w:t>5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6FDE9EFA" w14:textId="05BAC06F" w:rsidR="00337160" w:rsidRPr="00A625DA" w:rsidRDefault="00A334C6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1</w:t>
            </w:r>
            <w:r w:rsidR="00207441">
              <w:rPr>
                <w:sz w:val="22"/>
              </w:rPr>
              <w:t>6</w:t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4A85CF9C" w14:textId="255BEB64" w:rsidR="00337160" w:rsidRPr="00A625DA" w:rsidRDefault="00207441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17</w:t>
            </w:r>
          </w:p>
        </w:tc>
      </w:tr>
      <w:tr w:rsidR="00337160" w:rsidRPr="00A625DA" w14:paraId="436E4DD5" w14:textId="77777777" w:rsidTr="003517EB">
        <w:trPr>
          <w:trHeight w:hRule="exact" w:val="1037"/>
        </w:trPr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175A7A29" w14:textId="77777777" w:rsidR="00337160" w:rsidRPr="00A625DA" w:rsidRDefault="00337160">
            <w:pPr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050D286D" w14:textId="66D40A89" w:rsidR="00337160" w:rsidRPr="00A625DA" w:rsidRDefault="00337160">
            <w:pPr>
              <w:rPr>
                <w:sz w:val="22"/>
                <w:szCs w:val="24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  <w:vAlign w:val="center"/>
          </w:tcPr>
          <w:p w14:paraId="64D4938B" w14:textId="281DEEA1" w:rsidR="00337160" w:rsidRPr="00A625DA" w:rsidRDefault="00337160" w:rsidP="00644369">
            <w:pPr>
              <w:jc w:val="center"/>
              <w:rPr>
                <w:color w:val="auto"/>
                <w:sz w:val="22"/>
                <w:szCs w:val="24"/>
              </w:rPr>
            </w:pP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  <w:vAlign w:val="center"/>
          </w:tcPr>
          <w:p w14:paraId="4A2D334E" w14:textId="5666619B" w:rsidR="00337160" w:rsidRPr="00A625DA" w:rsidRDefault="00337160" w:rsidP="00E947FC">
            <w:pPr>
              <w:rPr>
                <w:b/>
                <w:szCs w:val="24"/>
              </w:rPr>
            </w:pPr>
          </w:p>
          <w:p w14:paraId="4316222F" w14:textId="77777777" w:rsidR="00337160" w:rsidRPr="00A625DA" w:rsidRDefault="00337160" w:rsidP="003517EB">
            <w:pPr>
              <w:rPr>
                <w:sz w:val="22"/>
                <w:szCs w:val="24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432A3FAA" w14:textId="7022E548" w:rsidR="00D16F67" w:rsidRPr="00A625DA" w:rsidRDefault="002F3A95">
            <w:pPr>
              <w:rPr>
                <w:sz w:val="10"/>
              </w:rPr>
            </w:pPr>
            <w:r>
              <w:rPr>
                <w:rFonts w:ascii="Calibri" w:hAnsi="Calibri" w:cs="Calibri"/>
                <w:noProof/>
              </w:rPr>
              <w:drawing>
                <wp:anchor distT="0" distB="0" distL="114300" distR="114300" simplePos="0" relativeHeight="251800064" behindDoc="0" locked="0" layoutInCell="1" allowOverlap="1" wp14:anchorId="02916BC0" wp14:editId="4B9AC70A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-178959</wp:posOffset>
                  </wp:positionV>
                  <wp:extent cx="1085215" cy="1085215"/>
                  <wp:effectExtent l="0" t="0" r="0" b="0"/>
                  <wp:wrapNone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215" cy="1085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6D92763" w14:textId="442B3157" w:rsidR="00D16F67" w:rsidRPr="00A625DA" w:rsidRDefault="00D16F67" w:rsidP="00D16F67">
            <w:pPr>
              <w:rPr>
                <w:sz w:val="10"/>
              </w:rPr>
            </w:pPr>
          </w:p>
          <w:p w14:paraId="13C8D783" w14:textId="715B970B" w:rsidR="00D16F67" w:rsidRPr="00A625DA" w:rsidRDefault="00D16F67" w:rsidP="00E947FC">
            <w:pPr>
              <w:jc w:val="both"/>
              <w:rPr>
                <w:sz w:val="10"/>
              </w:rPr>
            </w:pPr>
          </w:p>
          <w:p w14:paraId="1B006833" w14:textId="7B5B1433" w:rsidR="00D16F67" w:rsidRPr="00A625DA" w:rsidRDefault="00D16F67" w:rsidP="00D16F67">
            <w:pPr>
              <w:rPr>
                <w:sz w:val="10"/>
              </w:rPr>
            </w:pPr>
          </w:p>
          <w:p w14:paraId="79AA3B6C" w14:textId="77777777" w:rsidR="00337160" w:rsidRPr="00A625DA" w:rsidRDefault="00337160" w:rsidP="00D16F67">
            <w:pPr>
              <w:jc w:val="center"/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12B6A8B4" w14:textId="467A40B1" w:rsidR="00337160" w:rsidRPr="00A625DA" w:rsidRDefault="00D354B8">
            <w:pPr>
              <w:rPr>
                <w:sz w:val="1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4400" behindDoc="0" locked="0" layoutInCell="1" allowOverlap="1" wp14:anchorId="55A243BE" wp14:editId="0BD2B8B5">
                      <wp:simplePos x="0" y="0"/>
                      <wp:positionH relativeFrom="column">
                        <wp:posOffset>41248</wp:posOffset>
                      </wp:positionH>
                      <wp:positionV relativeFrom="paragraph">
                        <wp:posOffset>443810</wp:posOffset>
                      </wp:positionV>
                      <wp:extent cx="2456180" cy="257230"/>
                      <wp:effectExtent l="0" t="0" r="20320" b="28575"/>
                      <wp:wrapNone/>
                      <wp:docPr id="48" name="Text Box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56180" cy="257230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00B050"/>
                              </a:solidFill>
                              <a:ln w="31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F4D3600" w14:textId="77777777" w:rsidR="002C0D6E" w:rsidRPr="00C1389C" w:rsidRDefault="002C0D6E" w:rsidP="008874DD">
                                  <w:pPr>
                                    <w:jc w:val="center"/>
                                    <w:rPr>
                                      <w:rFonts w:ascii="Calibri" w:hAnsi="Calibri" w:cs="Calibri"/>
                                      <w:color w:val="FFFFFF" w:themeColor="background1"/>
                                    </w:rPr>
                                  </w:pPr>
                                  <w:r w:rsidRPr="00C1389C">
                                    <w:rPr>
                                      <w:rFonts w:ascii="Calibri" w:hAnsi="Calibri" w:cs="Calibri"/>
                                      <w:b/>
                                      <w:color w:val="FFFFFF" w:themeColor="background1"/>
                                    </w:rPr>
                                    <w:t>Office closed…you earned it!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5A243BE" id="Text Box 48" o:spid="_x0000_s1082" style="position:absolute;margin-left:3.25pt;margin-top:34.95pt;width:193.4pt;height:20.25pt;z-index:2518144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" fillcolor="#00b050" strokecolor="black [3213]" strokeweight=".25pt">
                      <v:stroke joinstyle="miter"/>
                      <v:textbox inset="3.6pt,,3.6pt">
                        <w:txbxContent>
                          <w:p w14:paraId="3F4D3600" w14:textId="77777777" w:rsidR="002C0D6E" w:rsidRPr="00C1389C" w:rsidRDefault="002C0D6E" w:rsidP="008874DD">
                            <w:pPr>
                              <w:jc w:val="center"/>
                              <w:rPr>
                                <w:rFonts w:ascii="Calibri" w:hAnsi="Calibri" w:cs="Calibri"/>
                                <w:color w:val="FFFFFF" w:themeColor="background1"/>
                              </w:rPr>
                            </w:pPr>
                            <w:r w:rsidRPr="00C1389C">
                              <w:rPr>
                                <w:rFonts w:ascii="Calibri" w:hAnsi="Calibri" w:cs="Calibri"/>
                                <w:b/>
                                <w:color w:val="FFFFFF" w:themeColor="background1"/>
                              </w:rPr>
                              <w:t>Office closed…you earned it!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</w:tcPr>
          <w:p w14:paraId="0472CEA5" w14:textId="54A48474" w:rsidR="00337160" w:rsidRPr="00A625DA" w:rsidRDefault="000D615F">
            <w:pPr>
              <w:rPr>
                <w:sz w:val="10"/>
              </w:rPr>
            </w:pPr>
            <w:r>
              <w:rPr>
                <w:noProof/>
              </w:rPr>
              <w:drawing>
                <wp:anchor distT="0" distB="0" distL="114300" distR="114300" simplePos="0" relativeHeight="251825664" behindDoc="0" locked="0" layoutInCell="1" allowOverlap="1" wp14:anchorId="5A1C01C0" wp14:editId="2E04A4B6">
                  <wp:simplePos x="0" y="0"/>
                  <wp:positionH relativeFrom="column">
                    <wp:posOffset>-581715</wp:posOffset>
                  </wp:positionH>
                  <wp:positionV relativeFrom="paragraph">
                    <wp:posOffset>-315181</wp:posOffset>
                  </wp:positionV>
                  <wp:extent cx="1049572" cy="966032"/>
                  <wp:effectExtent l="0" t="0" r="0" b="0"/>
                  <wp:wrapNone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Picture 232"/>
                          <pic:cNvPicPr>
                            <a:picLocks noChangeAspect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112" cy="9794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37160" w:rsidRPr="00A625DA" w14:paraId="058A0FFD" w14:textId="77777777" w:rsidTr="003517EB"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79ACBF90" w14:textId="1865B4EC" w:rsidR="00337160" w:rsidRPr="00A625DA" w:rsidRDefault="00A334C6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1</w:t>
            </w:r>
            <w:r w:rsidR="00207441">
              <w:rPr>
                <w:rStyle w:val="Emphasis"/>
                <w:sz w:val="22"/>
              </w:rPr>
              <w:t>8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733DF9AF" w14:textId="1EC58A52" w:rsidR="00337160" w:rsidRPr="00A625DA" w:rsidRDefault="00207441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19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2BA0B0E0" w14:textId="4CB173DB" w:rsidR="00337160" w:rsidRPr="00A625DA" w:rsidRDefault="00A334C6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2</w:t>
            </w:r>
            <w:r w:rsidR="00207441">
              <w:rPr>
                <w:sz w:val="22"/>
              </w:rPr>
              <w:t>0</w:t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4EAE566B" w14:textId="3DC78A37" w:rsidR="00337160" w:rsidRPr="00A625DA" w:rsidRDefault="00A334C6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2</w:t>
            </w:r>
            <w:r w:rsidR="00207441">
              <w:rPr>
                <w:sz w:val="22"/>
              </w:rPr>
              <w:t>1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113626EF" w14:textId="5A31F174" w:rsidR="00337160" w:rsidRPr="00A625DA" w:rsidRDefault="00A334C6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2</w:t>
            </w:r>
            <w:r w:rsidR="00207441">
              <w:rPr>
                <w:sz w:val="22"/>
              </w:rPr>
              <w:t>2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65804D0E" w14:textId="73159FB4" w:rsidR="00337160" w:rsidRPr="00A625DA" w:rsidRDefault="00A334C6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2</w:t>
            </w:r>
            <w:r w:rsidR="00207441">
              <w:rPr>
                <w:sz w:val="22"/>
              </w:rPr>
              <w:t>3</w:t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0618EEB3" w14:textId="599A54CC" w:rsidR="00337160" w:rsidRPr="00A625DA" w:rsidRDefault="00A334C6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2</w:t>
            </w:r>
            <w:r w:rsidR="00207441">
              <w:rPr>
                <w:rStyle w:val="Emphasis"/>
                <w:sz w:val="22"/>
              </w:rPr>
              <w:t>4</w:t>
            </w:r>
          </w:p>
        </w:tc>
      </w:tr>
      <w:tr w:rsidR="00337160" w:rsidRPr="00A625DA" w14:paraId="7D11CCFC" w14:textId="77777777" w:rsidTr="003517EB">
        <w:trPr>
          <w:trHeight w:hRule="exact" w:val="1037"/>
        </w:trPr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1C9410EA" w14:textId="77777777" w:rsidR="00337160" w:rsidRPr="00A625DA" w:rsidRDefault="00337160">
            <w:pPr>
              <w:rPr>
                <w:sz w:val="16"/>
                <w:szCs w:val="24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775996BA" w14:textId="77777777" w:rsidR="00337160" w:rsidRPr="00A625DA" w:rsidRDefault="00337160">
            <w:pPr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42F866D7" w14:textId="77777777" w:rsidR="00337160" w:rsidRPr="00A625DA" w:rsidRDefault="00337160" w:rsidP="003517EB">
            <w:pPr>
              <w:jc w:val="center"/>
              <w:rPr>
                <w:sz w:val="10"/>
              </w:rPr>
            </w:pP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</w:tcPr>
          <w:p w14:paraId="4E8E16F4" w14:textId="77777777" w:rsidR="00337160" w:rsidRPr="00A625DA" w:rsidRDefault="00337160">
            <w:pPr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3C13681B" w14:textId="77777777" w:rsidR="00337160" w:rsidRPr="00A625DA" w:rsidRDefault="00337160">
            <w:pPr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4F8DA900" w14:textId="77777777" w:rsidR="00337160" w:rsidRPr="00A625DA" w:rsidRDefault="00337160">
            <w:pPr>
              <w:rPr>
                <w:sz w:val="10"/>
              </w:rPr>
            </w:pP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</w:tcPr>
          <w:p w14:paraId="08995300" w14:textId="77777777" w:rsidR="00337160" w:rsidRPr="00A625DA" w:rsidRDefault="00337160">
            <w:pPr>
              <w:rPr>
                <w:sz w:val="10"/>
              </w:rPr>
            </w:pPr>
          </w:p>
        </w:tc>
      </w:tr>
      <w:tr w:rsidR="00337160" w:rsidRPr="00A625DA" w14:paraId="35DE07DA" w14:textId="77777777" w:rsidTr="003517EB"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2EF1E346" w14:textId="633121A0" w:rsidR="00337160" w:rsidRPr="00A625DA" w:rsidRDefault="00A334C6">
            <w:pPr>
              <w:pStyle w:val="Date"/>
              <w:rPr>
                <w:rStyle w:val="Emphasis"/>
                <w:sz w:val="22"/>
              </w:rPr>
            </w:pPr>
            <w:r>
              <w:rPr>
                <w:rStyle w:val="Emphasis"/>
                <w:sz w:val="22"/>
              </w:rPr>
              <w:t>2</w:t>
            </w:r>
            <w:r w:rsidR="00207441">
              <w:rPr>
                <w:rStyle w:val="Emphasis"/>
                <w:sz w:val="22"/>
              </w:rPr>
              <w:t>5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10A8B47F" w14:textId="3A24083B" w:rsidR="00337160" w:rsidRPr="00A625DA" w:rsidRDefault="00A334C6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2</w:t>
            </w:r>
            <w:r w:rsidR="00207441">
              <w:rPr>
                <w:sz w:val="22"/>
              </w:rPr>
              <w:t>6</w:t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33212B3A" w14:textId="5AD9BC9F" w:rsidR="00337160" w:rsidRPr="00A625DA" w:rsidRDefault="00337160">
            <w:pPr>
              <w:pStyle w:val="Date"/>
              <w:rPr>
                <w:sz w:val="22"/>
              </w:rPr>
            </w:pPr>
            <w:r w:rsidRPr="00A625DA">
              <w:rPr>
                <w:sz w:val="22"/>
              </w:rPr>
              <w:fldChar w:fldCharType="begin"/>
            </w:r>
            <w:r w:rsidRPr="00A625DA">
              <w:rPr>
                <w:sz w:val="22"/>
              </w:rPr>
              <w:instrText xml:space="preserve">IF </w:instrText>
            </w:r>
            <w:r w:rsidRPr="00A625DA">
              <w:rPr>
                <w:sz w:val="22"/>
              </w:rPr>
              <w:fldChar w:fldCharType="begin"/>
            </w:r>
            <w:r w:rsidRPr="00A625DA">
              <w:rPr>
                <w:sz w:val="22"/>
              </w:rPr>
              <w:instrText xml:space="preserve"> =B10</w:instrText>
            </w:r>
            <w:r w:rsidRPr="00A625DA">
              <w:rPr>
                <w:sz w:val="22"/>
              </w:rPr>
              <w:fldChar w:fldCharType="separate"/>
            </w:r>
            <w:r w:rsidRPr="00A625DA">
              <w:rPr>
                <w:noProof/>
                <w:sz w:val="22"/>
              </w:rPr>
              <w:instrText>30</w:instrText>
            </w:r>
            <w:r w:rsidRPr="00A625DA">
              <w:rPr>
                <w:sz w:val="22"/>
              </w:rPr>
              <w:fldChar w:fldCharType="end"/>
            </w:r>
            <w:r w:rsidRPr="00A625DA">
              <w:rPr>
                <w:sz w:val="22"/>
              </w:rPr>
              <w:instrText xml:space="preserve"> = 0,"" </w:instrText>
            </w:r>
            <w:r w:rsidRPr="00A625DA">
              <w:rPr>
                <w:sz w:val="22"/>
              </w:rPr>
              <w:fldChar w:fldCharType="begin"/>
            </w:r>
            <w:r w:rsidRPr="00A625DA">
              <w:rPr>
                <w:sz w:val="22"/>
              </w:rPr>
              <w:instrText xml:space="preserve"> IF </w:instrText>
            </w:r>
            <w:r w:rsidRPr="00A625DA">
              <w:rPr>
                <w:sz w:val="22"/>
              </w:rPr>
              <w:fldChar w:fldCharType="begin"/>
            </w:r>
            <w:r w:rsidRPr="00A625DA">
              <w:rPr>
                <w:sz w:val="22"/>
              </w:rPr>
              <w:instrText xml:space="preserve"> =B10 </w:instrText>
            </w:r>
            <w:r w:rsidRPr="00A625DA">
              <w:rPr>
                <w:sz w:val="22"/>
              </w:rPr>
              <w:fldChar w:fldCharType="separate"/>
            </w:r>
            <w:r w:rsidRPr="00A625DA">
              <w:rPr>
                <w:noProof/>
                <w:sz w:val="22"/>
              </w:rPr>
              <w:instrText>30</w:instrText>
            </w:r>
            <w:r w:rsidRPr="00A625DA">
              <w:rPr>
                <w:sz w:val="22"/>
              </w:rPr>
              <w:fldChar w:fldCharType="end"/>
            </w:r>
            <w:r w:rsidRPr="00A625DA">
              <w:rPr>
                <w:sz w:val="22"/>
              </w:rPr>
              <w:instrText xml:space="preserve">  &lt; </w:instrText>
            </w:r>
            <w:r w:rsidRPr="00A625DA">
              <w:rPr>
                <w:sz w:val="22"/>
              </w:rPr>
              <w:fldChar w:fldCharType="begin"/>
            </w:r>
            <w:r w:rsidRPr="00A625DA">
              <w:rPr>
                <w:sz w:val="22"/>
              </w:rPr>
              <w:instrText xml:space="preserve"> DocVariable MonthEnd \@ d </w:instrText>
            </w:r>
            <w:r w:rsidRPr="00A625DA">
              <w:rPr>
                <w:sz w:val="22"/>
              </w:rPr>
              <w:fldChar w:fldCharType="separate"/>
            </w:r>
            <w:r w:rsidRPr="00A625DA">
              <w:rPr>
                <w:sz w:val="22"/>
              </w:rPr>
              <w:instrText>30</w:instrText>
            </w:r>
            <w:r w:rsidRPr="00A625DA">
              <w:rPr>
                <w:sz w:val="22"/>
              </w:rPr>
              <w:fldChar w:fldCharType="end"/>
            </w:r>
            <w:r w:rsidRPr="00A625DA">
              <w:rPr>
                <w:sz w:val="22"/>
              </w:rPr>
              <w:instrText xml:space="preserve">  </w:instrText>
            </w:r>
            <w:r w:rsidRPr="00A625DA">
              <w:rPr>
                <w:sz w:val="22"/>
              </w:rPr>
              <w:fldChar w:fldCharType="begin"/>
            </w:r>
            <w:r w:rsidRPr="00A625DA">
              <w:rPr>
                <w:sz w:val="22"/>
              </w:rPr>
              <w:instrText xml:space="preserve"> =B10+1 </w:instrText>
            </w:r>
            <w:r w:rsidRPr="00A625DA">
              <w:rPr>
                <w:sz w:val="22"/>
              </w:rPr>
              <w:fldChar w:fldCharType="separate"/>
            </w:r>
            <w:r w:rsidRPr="00A625DA">
              <w:rPr>
                <w:noProof/>
                <w:sz w:val="22"/>
              </w:rPr>
              <w:instrText>27</w:instrText>
            </w:r>
            <w:r w:rsidRPr="00A625DA">
              <w:rPr>
                <w:sz w:val="22"/>
              </w:rPr>
              <w:fldChar w:fldCharType="end"/>
            </w:r>
            <w:r w:rsidRPr="00A625DA">
              <w:rPr>
                <w:sz w:val="22"/>
              </w:rPr>
              <w:instrText xml:space="preserve"> "" </w:instrText>
            </w:r>
            <w:r w:rsidRPr="00A625DA">
              <w:rPr>
                <w:sz w:val="22"/>
              </w:rPr>
              <w:fldChar w:fldCharType="end"/>
            </w:r>
            <w:r w:rsidRPr="00A625DA">
              <w:rPr>
                <w:sz w:val="22"/>
              </w:rPr>
              <w:instrText>\# 0#</w:instrText>
            </w:r>
            <w:r w:rsidRPr="00A625DA">
              <w:rPr>
                <w:sz w:val="22"/>
              </w:rPr>
              <w:fldChar w:fldCharType="end"/>
            </w:r>
            <w:r w:rsidR="00207441">
              <w:rPr>
                <w:sz w:val="22"/>
              </w:rPr>
              <w:t>27</w:t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1A8427AA" w14:textId="42F94E34" w:rsidR="00337160" w:rsidRPr="00A625DA" w:rsidRDefault="00207441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28</w: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IF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=C10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noProof/>
                <w:sz w:val="22"/>
              </w:rPr>
              <w:instrText>0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= 0,""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IF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=C10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noProof/>
                <w:sz w:val="22"/>
              </w:rPr>
              <w:instrText>27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 &lt;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DocVariable MonthEnd \@ d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sz w:val="22"/>
              </w:rPr>
              <w:instrText>31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=C10+1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noProof/>
                <w:sz w:val="22"/>
              </w:rPr>
              <w:instrText>28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""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noProof/>
                <w:sz w:val="22"/>
              </w:rPr>
              <w:instrText>28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>\# 0#</w:instrText>
            </w:r>
            <w:r w:rsidR="00337160" w:rsidRPr="00A625DA">
              <w:rPr>
                <w:sz w:val="22"/>
              </w:rPr>
              <w:fldChar w:fldCharType="end"/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5AF26532" w14:textId="567D3ED0" w:rsidR="00337160" w:rsidRPr="00A625DA" w:rsidRDefault="00207441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29</w: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IF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=D10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noProof/>
                <w:sz w:val="22"/>
              </w:rPr>
              <w:instrText>0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= 0,""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IF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=D10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noProof/>
                <w:sz w:val="22"/>
              </w:rPr>
              <w:instrText>28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 &lt;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DocVariable MonthEnd \@ d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sz w:val="22"/>
              </w:rPr>
              <w:instrText>31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=D10+1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noProof/>
                <w:sz w:val="22"/>
              </w:rPr>
              <w:instrText>29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""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noProof/>
                <w:sz w:val="22"/>
              </w:rPr>
              <w:instrText>29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>\# 0#</w:instrText>
            </w:r>
            <w:r w:rsidR="00337160" w:rsidRPr="00A625DA">
              <w:rPr>
                <w:sz w:val="22"/>
              </w:rPr>
              <w:fldChar w:fldCharType="end"/>
            </w:r>
          </w:p>
        </w:tc>
        <w:tc>
          <w:tcPr>
            <w:tcW w:w="714" w:type="pct"/>
            <w:shd w:val="clear" w:color="auto" w:fill="E2EFD9" w:themeFill="accent6" w:themeFillTint="33"/>
            <w:tcMar>
              <w:bottom w:w="72" w:type="dxa"/>
            </w:tcMar>
          </w:tcPr>
          <w:p w14:paraId="20211119" w14:textId="277497BE" w:rsidR="00337160" w:rsidRPr="00A625DA" w:rsidRDefault="00207441">
            <w:pPr>
              <w:pStyle w:val="Date"/>
              <w:rPr>
                <w:sz w:val="22"/>
              </w:rPr>
            </w:pPr>
            <w:r>
              <w:rPr>
                <w:sz w:val="22"/>
              </w:rPr>
              <w:t>30</w: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IF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=E10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noProof/>
                <w:sz w:val="22"/>
              </w:rPr>
              <w:instrText>0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= 0,""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IF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=E10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noProof/>
                <w:sz w:val="22"/>
              </w:rPr>
              <w:instrText>29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 &lt;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DocVariable MonthEnd \@ d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sz w:val="22"/>
              </w:rPr>
              <w:instrText>31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 </w:instrText>
            </w:r>
            <w:r w:rsidR="00337160" w:rsidRPr="00A625DA">
              <w:rPr>
                <w:sz w:val="22"/>
              </w:rPr>
              <w:fldChar w:fldCharType="begin"/>
            </w:r>
            <w:r w:rsidR="00337160" w:rsidRPr="00A625DA">
              <w:rPr>
                <w:sz w:val="22"/>
              </w:rPr>
              <w:instrText xml:space="preserve"> =E10+1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noProof/>
                <w:sz w:val="22"/>
              </w:rPr>
              <w:instrText>30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 xml:space="preserve"> "" </w:instrText>
            </w:r>
            <w:r w:rsidR="00337160" w:rsidRPr="00A625DA">
              <w:rPr>
                <w:sz w:val="22"/>
              </w:rPr>
              <w:fldChar w:fldCharType="separate"/>
            </w:r>
            <w:r w:rsidR="00337160" w:rsidRPr="00A625DA">
              <w:rPr>
                <w:noProof/>
                <w:sz w:val="22"/>
              </w:rPr>
              <w:instrText>30</w:instrText>
            </w:r>
            <w:r w:rsidR="00337160" w:rsidRPr="00A625DA">
              <w:rPr>
                <w:sz w:val="22"/>
              </w:rPr>
              <w:fldChar w:fldCharType="end"/>
            </w:r>
            <w:r w:rsidR="00337160" w:rsidRPr="00A625DA">
              <w:rPr>
                <w:sz w:val="22"/>
              </w:rPr>
              <w:instrText>\# 0#</w:instrText>
            </w:r>
            <w:r w:rsidR="00337160" w:rsidRPr="00A625DA">
              <w:rPr>
                <w:sz w:val="22"/>
              </w:rPr>
              <w:fldChar w:fldCharType="end"/>
            </w:r>
          </w:p>
        </w:tc>
        <w:tc>
          <w:tcPr>
            <w:tcW w:w="715" w:type="pct"/>
            <w:shd w:val="clear" w:color="auto" w:fill="E2EFD9" w:themeFill="accent6" w:themeFillTint="33"/>
            <w:tcMar>
              <w:bottom w:w="72" w:type="dxa"/>
            </w:tcMar>
          </w:tcPr>
          <w:p w14:paraId="2F99AF12" w14:textId="77777777" w:rsidR="00337160" w:rsidRPr="00A625DA" w:rsidRDefault="00337160">
            <w:pPr>
              <w:pStyle w:val="Date"/>
              <w:rPr>
                <w:rStyle w:val="Emphasis"/>
                <w:sz w:val="22"/>
              </w:rPr>
            </w:pPr>
            <w:r w:rsidRPr="00A625DA">
              <w:rPr>
                <w:rStyle w:val="Emphasis"/>
                <w:sz w:val="22"/>
              </w:rPr>
              <w:fldChar w:fldCharType="begin"/>
            </w:r>
            <w:r w:rsidRPr="00A625DA">
              <w:rPr>
                <w:rStyle w:val="Emphasis"/>
                <w:sz w:val="22"/>
              </w:rPr>
              <w:instrText xml:space="preserve">IF </w:instrText>
            </w:r>
            <w:r w:rsidRPr="00A625DA">
              <w:rPr>
                <w:rStyle w:val="Emphasis"/>
                <w:sz w:val="22"/>
              </w:rPr>
              <w:fldChar w:fldCharType="begin"/>
            </w:r>
            <w:r w:rsidRPr="00A625DA">
              <w:rPr>
                <w:rStyle w:val="Emphasis"/>
                <w:sz w:val="22"/>
              </w:rPr>
              <w:instrText xml:space="preserve"> =F10</w:instrText>
            </w:r>
            <w:r w:rsidRPr="00A625DA">
              <w:rPr>
                <w:rStyle w:val="Emphasis"/>
                <w:sz w:val="22"/>
              </w:rPr>
              <w:fldChar w:fldCharType="separate"/>
            </w:r>
            <w:r w:rsidRPr="00A625DA">
              <w:rPr>
                <w:rStyle w:val="Emphasis"/>
                <w:noProof/>
                <w:sz w:val="22"/>
              </w:rPr>
              <w:instrText>0</w:instrText>
            </w:r>
            <w:r w:rsidRPr="00A625DA">
              <w:rPr>
                <w:rStyle w:val="Emphasis"/>
                <w:sz w:val="22"/>
              </w:rPr>
              <w:fldChar w:fldCharType="end"/>
            </w:r>
            <w:r w:rsidRPr="00A625DA">
              <w:rPr>
                <w:rStyle w:val="Emphasis"/>
                <w:sz w:val="22"/>
              </w:rPr>
              <w:instrText xml:space="preserve"> = 0,"" </w:instrText>
            </w:r>
            <w:r w:rsidRPr="00A625DA">
              <w:rPr>
                <w:rStyle w:val="Emphasis"/>
                <w:sz w:val="22"/>
              </w:rPr>
              <w:fldChar w:fldCharType="begin"/>
            </w:r>
            <w:r w:rsidRPr="00A625DA">
              <w:rPr>
                <w:rStyle w:val="Emphasis"/>
                <w:sz w:val="22"/>
              </w:rPr>
              <w:instrText xml:space="preserve"> IF </w:instrText>
            </w:r>
            <w:r w:rsidRPr="00A625DA">
              <w:rPr>
                <w:rStyle w:val="Emphasis"/>
                <w:sz w:val="22"/>
              </w:rPr>
              <w:fldChar w:fldCharType="begin"/>
            </w:r>
            <w:r w:rsidRPr="00A625DA">
              <w:rPr>
                <w:rStyle w:val="Emphasis"/>
                <w:sz w:val="22"/>
              </w:rPr>
              <w:instrText xml:space="preserve"> =F10 </w:instrText>
            </w:r>
            <w:r w:rsidRPr="00A625DA">
              <w:rPr>
                <w:rStyle w:val="Emphasis"/>
                <w:sz w:val="22"/>
              </w:rPr>
              <w:fldChar w:fldCharType="separate"/>
            </w:r>
            <w:r w:rsidRPr="00A625DA">
              <w:rPr>
                <w:rStyle w:val="Emphasis"/>
                <w:noProof/>
                <w:sz w:val="22"/>
              </w:rPr>
              <w:instrText>30</w:instrText>
            </w:r>
            <w:r w:rsidRPr="00A625DA">
              <w:rPr>
                <w:rStyle w:val="Emphasis"/>
                <w:sz w:val="22"/>
              </w:rPr>
              <w:fldChar w:fldCharType="end"/>
            </w:r>
            <w:r w:rsidRPr="00A625DA">
              <w:rPr>
                <w:rStyle w:val="Emphasis"/>
                <w:sz w:val="22"/>
              </w:rPr>
              <w:instrText xml:space="preserve">  &lt; </w:instrText>
            </w:r>
            <w:r w:rsidRPr="00A625DA">
              <w:rPr>
                <w:rStyle w:val="Emphasis"/>
                <w:sz w:val="22"/>
              </w:rPr>
              <w:fldChar w:fldCharType="begin"/>
            </w:r>
            <w:r w:rsidRPr="00A625DA">
              <w:rPr>
                <w:rStyle w:val="Emphasis"/>
                <w:sz w:val="22"/>
              </w:rPr>
              <w:instrText xml:space="preserve"> DocVariable MonthEnd \@ d </w:instrText>
            </w:r>
            <w:r w:rsidRPr="00A625DA">
              <w:rPr>
                <w:rStyle w:val="Emphasis"/>
                <w:sz w:val="22"/>
              </w:rPr>
              <w:fldChar w:fldCharType="separate"/>
            </w:r>
            <w:r w:rsidRPr="00A625DA">
              <w:rPr>
                <w:rStyle w:val="Emphasis"/>
                <w:sz w:val="22"/>
              </w:rPr>
              <w:instrText>31</w:instrText>
            </w:r>
            <w:r w:rsidRPr="00A625DA">
              <w:rPr>
                <w:rStyle w:val="Emphasis"/>
                <w:sz w:val="22"/>
              </w:rPr>
              <w:fldChar w:fldCharType="end"/>
            </w:r>
            <w:r w:rsidRPr="00A625DA">
              <w:rPr>
                <w:rStyle w:val="Emphasis"/>
                <w:sz w:val="22"/>
              </w:rPr>
              <w:instrText xml:space="preserve">  </w:instrText>
            </w:r>
            <w:r w:rsidRPr="00A625DA">
              <w:rPr>
                <w:rStyle w:val="Emphasis"/>
                <w:sz w:val="22"/>
              </w:rPr>
              <w:fldChar w:fldCharType="begin"/>
            </w:r>
            <w:r w:rsidRPr="00A625DA">
              <w:rPr>
                <w:rStyle w:val="Emphasis"/>
                <w:sz w:val="22"/>
              </w:rPr>
              <w:instrText xml:space="preserve"> =F10+1 </w:instrText>
            </w:r>
            <w:r w:rsidRPr="00A625DA">
              <w:rPr>
                <w:rStyle w:val="Emphasis"/>
                <w:sz w:val="22"/>
              </w:rPr>
              <w:fldChar w:fldCharType="separate"/>
            </w:r>
            <w:r w:rsidRPr="00A625DA">
              <w:rPr>
                <w:rStyle w:val="Emphasis"/>
                <w:noProof/>
                <w:sz w:val="22"/>
              </w:rPr>
              <w:instrText>31</w:instrText>
            </w:r>
            <w:r w:rsidRPr="00A625DA">
              <w:rPr>
                <w:rStyle w:val="Emphasis"/>
                <w:sz w:val="22"/>
              </w:rPr>
              <w:fldChar w:fldCharType="end"/>
            </w:r>
            <w:r w:rsidRPr="00A625DA">
              <w:rPr>
                <w:rStyle w:val="Emphasis"/>
                <w:sz w:val="22"/>
              </w:rPr>
              <w:instrText xml:space="preserve"> "" </w:instrText>
            </w:r>
            <w:r w:rsidRPr="00A625DA">
              <w:rPr>
                <w:rStyle w:val="Emphasis"/>
                <w:sz w:val="22"/>
              </w:rPr>
              <w:fldChar w:fldCharType="separate"/>
            </w:r>
            <w:r w:rsidRPr="00A625DA">
              <w:rPr>
                <w:rStyle w:val="Emphasis"/>
                <w:noProof/>
                <w:sz w:val="22"/>
              </w:rPr>
              <w:instrText>31</w:instrText>
            </w:r>
            <w:r w:rsidRPr="00A625DA">
              <w:rPr>
                <w:rStyle w:val="Emphasis"/>
                <w:sz w:val="22"/>
              </w:rPr>
              <w:fldChar w:fldCharType="end"/>
            </w:r>
            <w:r w:rsidRPr="00A625DA">
              <w:rPr>
                <w:rStyle w:val="Emphasis"/>
                <w:sz w:val="22"/>
              </w:rPr>
              <w:instrText>\# 0#</w:instrText>
            </w:r>
            <w:r w:rsidRPr="00A625DA">
              <w:rPr>
                <w:rStyle w:val="Emphasis"/>
                <w:sz w:val="22"/>
              </w:rPr>
              <w:fldChar w:fldCharType="end"/>
            </w:r>
          </w:p>
        </w:tc>
      </w:tr>
      <w:tr w:rsidR="00337160" w:rsidRPr="00A625DA" w14:paraId="77D30C58" w14:textId="77777777" w:rsidTr="003517EB">
        <w:trPr>
          <w:trHeight w:hRule="exact" w:val="1037"/>
        </w:trPr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21E00685" w14:textId="77777777" w:rsidR="00337160" w:rsidRPr="00A625DA" w:rsidRDefault="00337160">
            <w:pPr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2A66EB5E" w14:textId="77777777" w:rsidR="00337160" w:rsidRPr="00A625DA" w:rsidRDefault="00337160">
            <w:pPr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496040D3" w14:textId="77777777" w:rsidR="00337160" w:rsidRPr="00A625DA" w:rsidRDefault="00337160">
            <w:pPr>
              <w:rPr>
                <w:sz w:val="10"/>
              </w:rPr>
            </w:pP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</w:tcPr>
          <w:p w14:paraId="0CA3CA07" w14:textId="77777777" w:rsidR="00337160" w:rsidRPr="00A625DA" w:rsidRDefault="00337160">
            <w:pPr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028A2D30" w14:textId="77777777" w:rsidR="00337160" w:rsidRPr="00A625DA" w:rsidRDefault="00337160">
            <w:pPr>
              <w:rPr>
                <w:sz w:val="10"/>
              </w:rPr>
            </w:pPr>
          </w:p>
        </w:tc>
        <w:tc>
          <w:tcPr>
            <w:tcW w:w="714" w:type="pct"/>
            <w:shd w:val="clear" w:color="auto" w:fill="FFFFFF" w:themeFill="background1"/>
            <w:tcMar>
              <w:top w:w="0" w:type="dxa"/>
            </w:tcMar>
          </w:tcPr>
          <w:p w14:paraId="09F43839" w14:textId="77777777" w:rsidR="00A625DA" w:rsidRPr="00A625DA" w:rsidRDefault="00A625DA">
            <w:pPr>
              <w:rPr>
                <w:sz w:val="10"/>
              </w:rPr>
            </w:pPr>
          </w:p>
          <w:p w14:paraId="791D9582" w14:textId="77777777" w:rsidR="00A625DA" w:rsidRPr="00A625DA" w:rsidRDefault="00A625DA" w:rsidP="00A625DA">
            <w:pPr>
              <w:rPr>
                <w:sz w:val="10"/>
              </w:rPr>
            </w:pPr>
          </w:p>
          <w:p w14:paraId="7EFD92E6" w14:textId="77777777" w:rsidR="00A625DA" w:rsidRPr="00A625DA" w:rsidRDefault="00A625DA" w:rsidP="00A625DA">
            <w:pPr>
              <w:rPr>
                <w:sz w:val="10"/>
              </w:rPr>
            </w:pPr>
          </w:p>
          <w:p w14:paraId="60F98E32" w14:textId="77777777" w:rsidR="00A625DA" w:rsidRPr="00A625DA" w:rsidRDefault="00A625DA" w:rsidP="00A625DA">
            <w:pPr>
              <w:rPr>
                <w:sz w:val="10"/>
              </w:rPr>
            </w:pPr>
          </w:p>
          <w:p w14:paraId="60D0EBC1" w14:textId="77777777" w:rsidR="00A625DA" w:rsidRPr="00A625DA" w:rsidRDefault="00A625DA" w:rsidP="00A625DA">
            <w:pPr>
              <w:rPr>
                <w:sz w:val="10"/>
              </w:rPr>
            </w:pPr>
          </w:p>
          <w:p w14:paraId="49F131EA" w14:textId="77777777" w:rsidR="00A625DA" w:rsidRPr="00A625DA" w:rsidRDefault="00A625DA" w:rsidP="00A625DA">
            <w:pPr>
              <w:rPr>
                <w:sz w:val="10"/>
              </w:rPr>
            </w:pPr>
          </w:p>
          <w:p w14:paraId="4514BFF0" w14:textId="77777777" w:rsidR="00A625DA" w:rsidRPr="00A625DA" w:rsidRDefault="00A625DA" w:rsidP="00A625DA">
            <w:pPr>
              <w:rPr>
                <w:sz w:val="10"/>
              </w:rPr>
            </w:pPr>
          </w:p>
          <w:p w14:paraId="48144389" w14:textId="77777777" w:rsidR="00A625DA" w:rsidRPr="00A625DA" w:rsidRDefault="00A625DA" w:rsidP="00A625DA">
            <w:pPr>
              <w:tabs>
                <w:tab w:val="left" w:pos="405"/>
              </w:tabs>
              <w:rPr>
                <w:sz w:val="10"/>
              </w:rPr>
            </w:pPr>
            <w:r w:rsidRPr="00A625DA">
              <w:rPr>
                <w:sz w:val="10"/>
              </w:rPr>
              <w:tab/>
            </w:r>
          </w:p>
          <w:p w14:paraId="4C6FC772" w14:textId="77777777" w:rsidR="00337160" w:rsidRPr="00A625DA" w:rsidRDefault="00337160" w:rsidP="00A625DA">
            <w:pPr>
              <w:jc w:val="right"/>
              <w:rPr>
                <w:sz w:val="10"/>
              </w:rPr>
            </w:pPr>
          </w:p>
        </w:tc>
        <w:tc>
          <w:tcPr>
            <w:tcW w:w="715" w:type="pct"/>
            <w:shd w:val="clear" w:color="auto" w:fill="FFFFFF" w:themeFill="background1"/>
            <w:tcMar>
              <w:top w:w="0" w:type="dxa"/>
            </w:tcMar>
          </w:tcPr>
          <w:p w14:paraId="774330BC" w14:textId="77777777" w:rsidR="00A625DA" w:rsidRPr="00A625DA" w:rsidRDefault="00A625DA" w:rsidP="003517EB">
            <w:pPr>
              <w:jc w:val="center"/>
              <w:rPr>
                <w:sz w:val="10"/>
              </w:rPr>
            </w:pPr>
          </w:p>
          <w:p w14:paraId="67B191B5" w14:textId="77777777" w:rsidR="00A625DA" w:rsidRPr="00A625DA" w:rsidRDefault="00A625DA" w:rsidP="00A625DA">
            <w:pPr>
              <w:rPr>
                <w:sz w:val="10"/>
              </w:rPr>
            </w:pPr>
          </w:p>
          <w:p w14:paraId="222FBEDF" w14:textId="77777777" w:rsidR="00A625DA" w:rsidRPr="00A625DA" w:rsidRDefault="00A625DA" w:rsidP="00A625DA">
            <w:pPr>
              <w:rPr>
                <w:sz w:val="10"/>
              </w:rPr>
            </w:pPr>
          </w:p>
          <w:p w14:paraId="1CBA3CFE" w14:textId="77777777" w:rsidR="00A625DA" w:rsidRPr="00A625DA" w:rsidRDefault="00A625DA" w:rsidP="00A625DA">
            <w:pPr>
              <w:jc w:val="center"/>
              <w:rPr>
                <w:sz w:val="10"/>
              </w:rPr>
            </w:pPr>
          </w:p>
          <w:p w14:paraId="2FC296CB" w14:textId="77777777" w:rsidR="00A625DA" w:rsidRPr="00A625DA" w:rsidRDefault="00A625DA" w:rsidP="00A625DA">
            <w:pPr>
              <w:rPr>
                <w:sz w:val="10"/>
              </w:rPr>
            </w:pPr>
          </w:p>
          <w:p w14:paraId="571FBE44" w14:textId="77777777" w:rsidR="00337160" w:rsidRPr="00A625DA" w:rsidRDefault="00337160" w:rsidP="00A625DA">
            <w:pPr>
              <w:rPr>
                <w:sz w:val="10"/>
              </w:rPr>
            </w:pPr>
          </w:p>
        </w:tc>
      </w:tr>
    </w:tbl>
    <w:p w14:paraId="768D7D68" w14:textId="77777777" w:rsidR="00337160" w:rsidRDefault="00337160" w:rsidP="00A625DA">
      <w:pPr>
        <w:rPr>
          <w:sz w:val="16"/>
          <w:szCs w:val="16"/>
        </w:rPr>
      </w:pPr>
    </w:p>
    <w:sectPr w:rsidR="00337160" w:rsidSect="00A625DA">
      <w:headerReference w:type="even" r:id="rId75"/>
      <w:headerReference w:type="default" r:id="rId76"/>
      <w:footerReference w:type="default" r:id="rId77"/>
      <w:headerReference w:type="first" r:id="rId78"/>
      <w:pgSz w:w="15840" w:h="12240" w:orient="landscape" w:code="1"/>
      <w:pgMar w:top="749" w:right="778" w:bottom="749" w:left="605" w:header="504" w:footer="50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9C0D7A5" w14:textId="77777777" w:rsidR="006F30D5" w:rsidRDefault="006F30D5">
      <w:pPr>
        <w:spacing w:after="0" w:line="240" w:lineRule="auto"/>
      </w:pPr>
      <w:r>
        <w:separator/>
      </w:r>
    </w:p>
  </w:endnote>
  <w:endnote w:type="continuationSeparator" w:id="0">
    <w:p w14:paraId="7463956C" w14:textId="77777777" w:rsidR="006F30D5" w:rsidRDefault="006F30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12DD9C" w14:textId="4F77BAB2" w:rsidR="002C0D6E" w:rsidRDefault="002C0D6E" w:rsidP="00484415">
    <w:pPr>
      <w:pStyle w:val="Footer"/>
    </w:pPr>
    <w:r>
      <w:rPr>
        <w:noProof/>
      </w:rPr>
      <w:drawing>
        <wp:anchor distT="0" distB="0" distL="114300" distR="114300" simplePos="0" relativeHeight="251465216" behindDoc="1" locked="0" layoutInCell="1" allowOverlap="1" wp14:anchorId="19EA4EAB" wp14:editId="76D29D9F">
          <wp:simplePos x="0" y="0"/>
          <wp:positionH relativeFrom="margin">
            <wp:posOffset>7082100</wp:posOffset>
          </wp:positionH>
          <wp:positionV relativeFrom="paragraph">
            <wp:posOffset>6433</wp:posOffset>
          </wp:positionV>
          <wp:extent cx="2072868" cy="494392"/>
          <wp:effectExtent l="0" t="0" r="3810" b="1270"/>
          <wp:wrapTight wrapText="bothSides">
            <wp:wrapPolygon edited="0">
              <wp:start x="0" y="0"/>
              <wp:lineTo x="0" y="20823"/>
              <wp:lineTo x="21441" y="20823"/>
              <wp:lineTo x="21441" y="0"/>
              <wp:lineTo x="0" y="0"/>
            </wp:wrapPolygon>
          </wp:wrapTight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AICPA_PCPS_CMYK_REV.JPG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rcRect/>
                  <a:stretch/>
                </pic:blipFill>
                <pic:spPr bwMode="auto">
                  <a:xfrm>
                    <a:off x="0" y="0"/>
                    <a:ext cx="2072868" cy="49439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8240" behindDoc="1" locked="0" layoutInCell="1" allowOverlap="1" wp14:anchorId="72DCB7D4" wp14:editId="1B53A79C">
          <wp:simplePos x="0" y="0"/>
          <wp:positionH relativeFrom="margin">
            <wp:posOffset>7389495</wp:posOffset>
          </wp:positionH>
          <wp:positionV relativeFrom="paragraph">
            <wp:posOffset>8890</wp:posOffset>
          </wp:positionV>
          <wp:extent cx="2066925" cy="492974"/>
          <wp:effectExtent l="0" t="0" r="0" b="254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AICPA_PCPS_CMYK_REV.JPG"/>
                  <pic:cNvPicPr/>
                </pic:nvPicPr>
                <pic:blipFill rotWithShape="1">
                  <a:blip r:embed="rId2"/>
                  <a:srcRect l="12197" t="29908" r="10629" b="25764"/>
                  <a:stretch/>
                </pic:blipFill>
                <pic:spPr bwMode="auto">
                  <a:xfrm>
                    <a:off x="0" y="0"/>
                    <a:ext cx="2066925" cy="492974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1CC9053" w14:textId="5452D912" w:rsidR="002C0D6E" w:rsidRDefault="002C0D6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88137D1" w14:textId="77777777" w:rsidR="006F30D5" w:rsidRDefault="006F30D5">
      <w:pPr>
        <w:spacing w:after="0" w:line="240" w:lineRule="auto"/>
      </w:pPr>
      <w:r>
        <w:separator/>
      </w:r>
    </w:p>
  </w:footnote>
  <w:footnote w:type="continuationSeparator" w:id="0">
    <w:p w14:paraId="2F03FFCC" w14:textId="77777777" w:rsidR="006F30D5" w:rsidRDefault="006F30D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8667E0" w14:textId="2C89BBEF" w:rsidR="002C0D6E" w:rsidRDefault="006F30D5">
    <w:pPr>
      <w:pStyle w:val="Header"/>
    </w:pPr>
    <w:r>
      <w:rPr>
        <w:noProof/>
      </w:rPr>
      <w:pict w14:anchorId="3AFB9D7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4657297" o:spid="_x0000_s2056" type="#_x0000_t75" style="position:absolute;margin-left:0;margin-top:0;width:1000pt;height:9in;z-index:-251656192;mso-position-horizontal:center;mso-position-horizontal-relative:margin;mso-position-vertical:center;mso-position-vertical-relative:margin" o:allowincell="f">
          <v:imagedata r:id="rId1" o:title="Association_Supergraphics_Hzntl_RGB-04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4E20A5" w14:textId="2223B8DD" w:rsidR="002C0D6E" w:rsidRDefault="006F30D5">
    <w:pPr>
      <w:pStyle w:val="Header"/>
    </w:pPr>
    <w:r>
      <w:rPr>
        <w:noProof/>
      </w:rPr>
      <w:pict w14:anchorId="55AFCDC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4657298" o:spid="_x0000_s2057" type="#_x0000_t75" style="position:absolute;margin-left:-138.55pt;margin-top:-55.3pt;width:1000pt;height:9in;z-index:-251655168;mso-position-horizontal-relative:margin;mso-position-vertical-relative:margin" o:allowincell="f">
          <v:imagedata r:id="rId1" o:title="Association_Supergraphics_Hzntl_RGB-04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469D71" w14:textId="13A6E73C" w:rsidR="002C0D6E" w:rsidRDefault="006F30D5">
    <w:pPr>
      <w:pStyle w:val="Header"/>
    </w:pPr>
    <w:r>
      <w:rPr>
        <w:noProof/>
      </w:rPr>
      <w:pict w14:anchorId="0501AE5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4657296" o:spid="_x0000_s2055" type="#_x0000_t75" style="position:absolute;margin-left:0;margin-top:0;width:1000pt;height:9in;z-index:-251657216;mso-position-horizontal:center;mso-position-horizontal-relative:margin;mso-position-vertical:center;mso-position-vertical-relative:margin" o:allowincell="f">
          <v:imagedata r:id="rId1" o:title="Association_Supergraphics_Hzntl_RGB-04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/>
  <w:attachedTemplate r:id="rId1"/>
  <w:defaultTabStop w:val="720"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MonthEnd" w:val="1/31/2018"/>
    <w:docVar w:name="MonthStart" w:val="1/1/2018"/>
  </w:docVars>
  <w:rsids>
    <w:rsidRoot w:val="00B31EA9"/>
    <w:rsid w:val="00000825"/>
    <w:rsid w:val="00040F80"/>
    <w:rsid w:val="00042B7E"/>
    <w:rsid w:val="000434B3"/>
    <w:rsid w:val="0004362D"/>
    <w:rsid w:val="000535E9"/>
    <w:rsid w:val="00056AAF"/>
    <w:rsid w:val="000770A4"/>
    <w:rsid w:val="00090245"/>
    <w:rsid w:val="000929C2"/>
    <w:rsid w:val="0009353E"/>
    <w:rsid w:val="000B0173"/>
    <w:rsid w:val="000B7A6A"/>
    <w:rsid w:val="000C0BA7"/>
    <w:rsid w:val="000D4E9C"/>
    <w:rsid w:val="000D615F"/>
    <w:rsid w:val="000D72CB"/>
    <w:rsid w:val="000F3AE5"/>
    <w:rsid w:val="00100F9E"/>
    <w:rsid w:val="00117E47"/>
    <w:rsid w:val="00120278"/>
    <w:rsid w:val="00125425"/>
    <w:rsid w:val="00125F8F"/>
    <w:rsid w:val="001278D5"/>
    <w:rsid w:val="001305BF"/>
    <w:rsid w:val="00132489"/>
    <w:rsid w:val="001437B3"/>
    <w:rsid w:val="00145824"/>
    <w:rsid w:val="00150095"/>
    <w:rsid w:val="00153A2E"/>
    <w:rsid w:val="0015723E"/>
    <w:rsid w:val="00157EF3"/>
    <w:rsid w:val="00174645"/>
    <w:rsid w:val="001801BD"/>
    <w:rsid w:val="001830CE"/>
    <w:rsid w:val="001965A2"/>
    <w:rsid w:val="001A4A96"/>
    <w:rsid w:val="001A6C0F"/>
    <w:rsid w:val="001B1419"/>
    <w:rsid w:val="001B40EA"/>
    <w:rsid w:val="001B5920"/>
    <w:rsid w:val="001B6D84"/>
    <w:rsid w:val="001D0574"/>
    <w:rsid w:val="001D11B6"/>
    <w:rsid w:val="001E363A"/>
    <w:rsid w:val="001F7ABD"/>
    <w:rsid w:val="00207441"/>
    <w:rsid w:val="00235A05"/>
    <w:rsid w:val="00236358"/>
    <w:rsid w:val="00242052"/>
    <w:rsid w:val="00291485"/>
    <w:rsid w:val="00293729"/>
    <w:rsid w:val="002B3770"/>
    <w:rsid w:val="002C0D6E"/>
    <w:rsid w:val="002C4BFF"/>
    <w:rsid w:val="002E4097"/>
    <w:rsid w:val="002E48FD"/>
    <w:rsid w:val="002F3446"/>
    <w:rsid w:val="002F3A95"/>
    <w:rsid w:val="003002B9"/>
    <w:rsid w:val="00313367"/>
    <w:rsid w:val="003368ED"/>
    <w:rsid w:val="00337160"/>
    <w:rsid w:val="00346D98"/>
    <w:rsid w:val="003517EB"/>
    <w:rsid w:val="00366756"/>
    <w:rsid w:val="00367CDE"/>
    <w:rsid w:val="003733B9"/>
    <w:rsid w:val="0038344B"/>
    <w:rsid w:val="003A74F2"/>
    <w:rsid w:val="003B1B42"/>
    <w:rsid w:val="003B60C5"/>
    <w:rsid w:val="003D3885"/>
    <w:rsid w:val="003D61E2"/>
    <w:rsid w:val="003E785C"/>
    <w:rsid w:val="003F7157"/>
    <w:rsid w:val="00402513"/>
    <w:rsid w:val="00416B20"/>
    <w:rsid w:val="004210C4"/>
    <w:rsid w:val="00435728"/>
    <w:rsid w:val="0043637D"/>
    <w:rsid w:val="00437605"/>
    <w:rsid w:val="00446258"/>
    <w:rsid w:val="00447014"/>
    <w:rsid w:val="004550DA"/>
    <w:rsid w:val="00484415"/>
    <w:rsid w:val="004A120F"/>
    <w:rsid w:val="004A5C17"/>
    <w:rsid w:val="004B267B"/>
    <w:rsid w:val="004D7036"/>
    <w:rsid w:val="004F1768"/>
    <w:rsid w:val="005150DD"/>
    <w:rsid w:val="00515184"/>
    <w:rsid w:val="00537BBB"/>
    <w:rsid w:val="0055017A"/>
    <w:rsid w:val="00555840"/>
    <w:rsid w:val="00555DCA"/>
    <w:rsid w:val="00563F0A"/>
    <w:rsid w:val="005715CA"/>
    <w:rsid w:val="005750C5"/>
    <w:rsid w:val="00576528"/>
    <w:rsid w:val="00585829"/>
    <w:rsid w:val="00593F4A"/>
    <w:rsid w:val="0059464A"/>
    <w:rsid w:val="00596C00"/>
    <w:rsid w:val="005B0E8E"/>
    <w:rsid w:val="005B2F1C"/>
    <w:rsid w:val="005B3300"/>
    <w:rsid w:val="005C4604"/>
    <w:rsid w:val="005D16D6"/>
    <w:rsid w:val="005D2B03"/>
    <w:rsid w:val="005F76A3"/>
    <w:rsid w:val="006066B8"/>
    <w:rsid w:val="00606940"/>
    <w:rsid w:val="006155E9"/>
    <w:rsid w:val="006214A6"/>
    <w:rsid w:val="00622762"/>
    <w:rsid w:val="00644369"/>
    <w:rsid w:val="006556B5"/>
    <w:rsid w:val="006653D8"/>
    <w:rsid w:val="00684D4E"/>
    <w:rsid w:val="006A4B96"/>
    <w:rsid w:val="006A7EFD"/>
    <w:rsid w:val="006B475D"/>
    <w:rsid w:val="006C4A91"/>
    <w:rsid w:val="006C6E59"/>
    <w:rsid w:val="006D3557"/>
    <w:rsid w:val="006D3F5F"/>
    <w:rsid w:val="006D5B10"/>
    <w:rsid w:val="006E110D"/>
    <w:rsid w:val="006F30D5"/>
    <w:rsid w:val="006F6DB7"/>
    <w:rsid w:val="00755345"/>
    <w:rsid w:val="007873FA"/>
    <w:rsid w:val="007923BF"/>
    <w:rsid w:val="007A33F2"/>
    <w:rsid w:val="007B29DC"/>
    <w:rsid w:val="007D2166"/>
    <w:rsid w:val="007E4C41"/>
    <w:rsid w:val="007E77B7"/>
    <w:rsid w:val="00812EA6"/>
    <w:rsid w:val="00815055"/>
    <w:rsid w:val="0082371C"/>
    <w:rsid w:val="00823CE8"/>
    <w:rsid w:val="00824137"/>
    <w:rsid w:val="00834FC3"/>
    <w:rsid w:val="00837FF0"/>
    <w:rsid w:val="008465AA"/>
    <w:rsid w:val="00850387"/>
    <w:rsid w:val="00861F4D"/>
    <w:rsid w:val="0086698E"/>
    <w:rsid w:val="0087020E"/>
    <w:rsid w:val="0087241E"/>
    <w:rsid w:val="0087323D"/>
    <w:rsid w:val="00873D64"/>
    <w:rsid w:val="008874DD"/>
    <w:rsid w:val="00890D2C"/>
    <w:rsid w:val="008A3A32"/>
    <w:rsid w:val="008E03B3"/>
    <w:rsid w:val="008E5F6D"/>
    <w:rsid w:val="008F2EFE"/>
    <w:rsid w:val="00901CAF"/>
    <w:rsid w:val="00907CFB"/>
    <w:rsid w:val="0091785E"/>
    <w:rsid w:val="009412C6"/>
    <w:rsid w:val="00954F9A"/>
    <w:rsid w:val="00957BF4"/>
    <w:rsid w:val="00957E88"/>
    <w:rsid w:val="00964EFE"/>
    <w:rsid w:val="009770F8"/>
    <w:rsid w:val="009802C3"/>
    <w:rsid w:val="00991BBC"/>
    <w:rsid w:val="00991ECD"/>
    <w:rsid w:val="00996651"/>
    <w:rsid w:val="009A2298"/>
    <w:rsid w:val="009B671C"/>
    <w:rsid w:val="009D4A14"/>
    <w:rsid w:val="009D4BA5"/>
    <w:rsid w:val="009F448D"/>
    <w:rsid w:val="00A21B8C"/>
    <w:rsid w:val="00A24BA6"/>
    <w:rsid w:val="00A30CC5"/>
    <w:rsid w:val="00A33005"/>
    <w:rsid w:val="00A334C6"/>
    <w:rsid w:val="00A339A5"/>
    <w:rsid w:val="00A367E9"/>
    <w:rsid w:val="00A46A35"/>
    <w:rsid w:val="00A50628"/>
    <w:rsid w:val="00A54009"/>
    <w:rsid w:val="00A625DA"/>
    <w:rsid w:val="00A673F9"/>
    <w:rsid w:val="00AB30BE"/>
    <w:rsid w:val="00AC0275"/>
    <w:rsid w:val="00AD39D8"/>
    <w:rsid w:val="00AD6871"/>
    <w:rsid w:val="00AE28C9"/>
    <w:rsid w:val="00AE4B9E"/>
    <w:rsid w:val="00AF1580"/>
    <w:rsid w:val="00AF17E7"/>
    <w:rsid w:val="00AF49B2"/>
    <w:rsid w:val="00B0732C"/>
    <w:rsid w:val="00B21545"/>
    <w:rsid w:val="00B215F7"/>
    <w:rsid w:val="00B31EA9"/>
    <w:rsid w:val="00B328B5"/>
    <w:rsid w:val="00B32DD6"/>
    <w:rsid w:val="00B42E3D"/>
    <w:rsid w:val="00B71BC7"/>
    <w:rsid w:val="00B75A54"/>
    <w:rsid w:val="00B75FA6"/>
    <w:rsid w:val="00B80ED7"/>
    <w:rsid w:val="00BB018D"/>
    <w:rsid w:val="00BD1397"/>
    <w:rsid w:val="00BD460B"/>
    <w:rsid w:val="00BD61F6"/>
    <w:rsid w:val="00BE33C9"/>
    <w:rsid w:val="00BE68B3"/>
    <w:rsid w:val="00BF7C93"/>
    <w:rsid w:val="00C00965"/>
    <w:rsid w:val="00C0537E"/>
    <w:rsid w:val="00C06243"/>
    <w:rsid w:val="00C14813"/>
    <w:rsid w:val="00C24280"/>
    <w:rsid w:val="00C26BE9"/>
    <w:rsid w:val="00C27A64"/>
    <w:rsid w:val="00C44FC4"/>
    <w:rsid w:val="00C47FD1"/>
    <w:rsid w:val="00C6526C"/>
    <w:rsid w:val="00C7447C"/>
    <w:rsid w:val="00C769C6"/>
    <w:rsid w:val="00C812EE"/>
    <w:rsid w:val="00C91C1D"/>
    <w:rsid w:val="00C96F0A"/>
    <w:rsid w:val="00CB7913"/>
    <w:rsid w:val="00CC48DB"/>
    <w:rsid w:val="00CC5359"/>
    <w:rsid w:val="00CC58F8"/>
    <w:rsid w:val="00CC6178"/>
    <w:rsid w:val="00CE0FEF"/>
    <w:rsid w:val="00D161D2"/>
    <w:rsid w:val="00D16F67"/>
    <w:rsid w:val="00D23B3C"/>
    <w:rsid w:val="00D354B8"/>
    <w:rsid w:val="00D45414"/>
    <w:rsid w:val="00D56312"/>
    <w:rsid w:val="00D62E59"/>
    <w:rsid w:val="00D87386"/>
    <w:rsid w:val="00D876B7"/>
    <w:rsid w:val="00D92458"/>
    <w:rsid w:val="00D957E3"/>
    <w:rsid w:val="00DA1F3F"/>
    <w:rsid w:val="00DA2785"/>
    <w:rsid w:val="00DB1E4C"/>
    <w:rsid w:val="00DB221E"/>
    <w:rsid w:val="00DB505E"/>
    <w:rsid w:val="00DD277C"/>
    <w:rsid w:val="00DE690D"/>
    <w:rsid w:val="00E03BE6"/>
    <w:rsid w:val="00E0756C"/>
    <w:rsid w:val="00E10ECB"/>
    <w:rsid w:val="00E11CD7"/>
    <w:rsid w:val="00E16D26"/>
    <w:rsid w:val="00E42B54"/>
    <w:rsid w:val="00E65EC1"/>
    <w:rsid w:val="00E66155"/>
    <w:rsid w:val="00E67552"/>
    <w:rsid w:val="00E67CF1"/>
    <w:rsid w:val="00E74628"/>
    <w:rsid w:val="00E8530A"/>
    <w:rsid w:val="00E947FC"/>
    <w:rsid w:val="00EB735A"/>
    <w:rsid w:val="00EB7F9B"/>
    <w:rsid w:val="00EC1C9F"/>
    <w:rsid w:val="00ED0182"/>
    <w:rsid w:val="00ED1640"/>
    <w:rsid w:val="00ED62A3"/>
    <w:rsid w:val="00EF49A8"/>
    <w:rsid w:val="00F00C61"/>
    <w:rsid w:val="00F02FFD"/>
    <w:rsid w:val="00F14086"/>
    <w:rsid w:val="00F17D02"/>
    <w:rsid w:val="00F20592"/>
    <w:rsid w:val="00F26863"/>
    <w:rsid w:val="00F30875"/>
    <w:rsid w:val="00F40832"/>
    <w:rsid w:val="00F50CF4"/>
    <w:rsid w:val="00F51713"/>
    <w:rsid w:val="00F7375C"/>
    <w:rsid w:val="00F77EB3"/>
    <w:rsid w:val="00F8440F"/>
    <w:rsid w:val="00F90480"/>
    <w:rsid w:val="00F978C2"/>
    <w:rsid w:val="00FC6D38"/>
    <w:rsid w:val="00FD78A0"/>
    <w:rsid w:val="00FE0877"/>
    <w:rsid w:val="00FE27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39AE7734"/>
  <w15:docId w15:val="{4F3ABBD7-B5A6-486B-A5AA-433282E72B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color w:val="44546A" w:themeColor="text2"/>
        <w:sz w:val="18"/>
        <w:szCs w:val="18"/>
        <w:lang w:val="en-US" w:eastAsia="ja-JP" w:bidi="ar-SA"/>
      </w:rPr>
    </w:rPrDefault>
    <w:pPrDefault>
      <w:pPr>
        <w:spacing w:after="4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40" w:line="240" w:lineRule="auto"/>
      <w:jc w:val="right"/>
      <w:outlineLvl w:val="0"/>
    </w:pPr>
    <w:rPr>
      <w:rFonts w:asciiTheme="majorHAnsi" w:eastAsiaTheme="majorEastAsia" w:hAnsiTheme="majorHAnsi" w:cstheme="majorBidi"/>
      <w:b/>
      <w:caps/>
      <w:sz w:val="36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keepLines/>
      <w:spacing w:before="400" w:after="200" w:line="240" w:lineRule="auto"/>
      <w:contextualSpacing/>
      <w:outlineLvl w:val="1"/>
    </w:pPr>
    <w:rPr>
      <w:rFonts w:asciiTheme="majorHAnsi" w:eastAsiaTheme="majorEastAsia" w:hAnsiTheme="majorHAnsi" w:cstheme="majorBidi"/>
      <w:b/>
      <w:i/>
      <w:caps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400" w:after="100" w:line="240" w:lineRule="auto"/>
      <w:contextualSpacing/>
      <w:outlineLvl w:val="2"/>
    </w:pPr>
    <w:rPr>
      <w:rFonts w:asciiTheme="majorHAnsi" w:eastAsiaTheme="majorEastAsia" w:hAnsiTheme="majorHAnsi" w:cstheme="majorBidi"/>
      <w:b/>
      <w:sz w:val="36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400" w:after="100" w:line="240" w:lineRule="auto"/>
      <w:contextualSpacing/>
      <w:outlineLvl w:val="3"/>
    </w:pPr>
    <w:rPr>
      <w:rFonts w:asciiTheme="majorHAnsi" w:eastAsiaTheme="majorEastAsia" w:hAnsiTheme="majorHAnsi" w:cstheme="majorBidi"/>
      <w:i/>
      <w:iCs/>
      <w:sz w:val="36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400" w:after="200" w:line="240" w:lineRule="auto"/>
      <w:contextualSpacing/>
      <w:outlineLvl w:val="4"/>
    </w:pPr>
    <w:rPr>
      <w:rFonts w:asciiTheme="majorHAnsi" w:eastAsiaTheme="majorEastAsia" w:hAnsiTheme="majorHAnsi" w:cstheme="majorBidi"/>
      <w:b/>
      <w:caps/>
      <w:color w:val="4472C4" w:themeColor="accent1"/>
      <w:sz w:val="3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400" w:after="200" w:line="240" w:lineRule="auto"/>
      <w:contextualSpacing/>
      <w:outlineLvl w:val="5"/>
    </w:pPr>
    <w:rPr>
      <w:rFonts w:asciiTheme="majorHAnsi" w:eastAsiaTheme="majorEastAsia" w:hAnsiTheme="majorHAnsi" w:cstheme="majorBidi"/>
      <w:b/>
      <w:i/>
      <w:caps/>
      <w:color w:val="4472C4" w:themeColor="accent1"/>
      <w:sz w:val="3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spacing w:before="400" w:after="100" w:line="240" w:lineRule="auto"/>
      <w:contextualSpacing/>
      <w:outlineLvl w:val="6"/>
    </w:pPr>
    <w:rPr>
      <w:rFonts w:asciiTheme="majorHAnsi" w:eastAsiaTheme="majorEastAsia" w:hAnsiTheme="majorHAnsi" w:cstheme="majorBidi"/>
      <w:b/>
      <w:i/>
      <w:iCs/>
      <w:color w:val="4472C4" w:themeColor="accent1"/>
      <w:sz w:val="32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spacing w:before="400" w:after="100" w:line="240" w:lineRule="auto"/>
      <w:contextualSpacing/>
      <w:outlineLvl w:val="7"/>
    </w:pPr>
    <w:rPr>
      <w:rFonts w:asciiTheme="majorHAnsi" w:eastAsiaTheme="majorEastAsia" w:hAnsiTheme="majorHAnsi" w:cstheme="majorBidi"/>
      <w:i/>
      <w:color w:val="4472C4" w:themeColor="accent1"/>
      <w:sz w:val="32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400" w:after="200" w:line="240" w:lineRule="auto"/>
      <w:contextualSpacing/>
      <w:outlineLvl w:val="8"/>
    </w:pPr>
    <w:rPr>
      <w:rFonts w:asciiTheme="majorHAnsi" w:eastAsiaTheme="majorEastAsia" w:hAnsiTheme="majorHAnsi" w:cstheme="majorBidi"/>
      <w:b/>
      <w:iCs/>
      <w:caps/>
      <w:sz w:val="2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ay">
    <w:name w:val="Day"/>
    <w:basedOn w:val="Normal"/>
    <w:uiPriority w:val="2"/>
    <w:qFormat/>
    <w:pPr>
      <w:spacing w:after="60" w:line="240" w:lineRule="auto"/>
    </w:pPr>
    <w:rPr>
      <w:rFonts w:eastAsiaTheme="minorEastAsia"/>
      <w:caps/>
      <w:color w:val="2F5496" w:themeColor="accent1" w:themeShade="BF"/>
      <w:spacing w:val="20"/>
      <w:sz w:val="26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caps/>
      <w:sz w:val="36"/>
      <w:szCs w:val="32"/>
    </w:rPr>
  </w:style>
  <w:style w:type="paragraph" w:customStyle="1" w:styleId="Month">
    <w:name w:val="Month"/>
    <w:basedOn w:val="Normal"/>
    <w:uiPriority w:val="1"/>
    <w:qFormat/>
    <w:pPr>
      <w:spacing w:after="720" w:line="240" w:lineRule="auto"/>
      <w:contextualSpacing/>
    </w:pPr>
    <w:rPr>
      <w:b/>
      <w:caps/>
      <w:sz w:val="160"/>
    </w:rPr>
  </w:style>
  <w:style w:type="paragraph" w:styleId="Title">
    <w:name w:val="Title"/>
    <w:basedOn w:val="Normal"/>
    <w:link w:val="TitleChar"/>
    <w:uiPriority w:val="10"/>
    <w:semiHidden/>
    <w:unhideWhenUsed/>
    <w:qFormat/>
    <w:pPr>
      <w:spacing w:after="120" w:line="240" w:lineRule="auto"/>
      <w:contextualSpacing/>
    </w:pPr>
    <w:rPr>
      <w:rFonts w:asciiTheme="majorHAnsi" w:eastAsiaTheme="majorEastAsia" w:hAnsiTheme="majorHAnsi" w:cstheme="majorBidi"/>
      <w:b/>
      <w:caps/>
      <w:kern w:val="28"/>
      <w:sz w:val="80"/>
      <w:szCs w:val="56"/>
    </w:rPr>
  </w:style>
  <w:style w:type="character" w:customStyle="1" w:styleId="TitleChar">
    <w:name w:val="Title Char"/>
    <w:basedOn w:val="DefaultParagraphFont"/>
    <w:link w:val="Title"/>
    <w:uiPriority w:val="10"/>
    <w:semiHidden/>
    <w:rPr>
      <w:rFonts w:asciiTheme="majorHAnsi" w:eastAsiaTheme="majorEastAsia" w:hAnsiTheme="majorHAnsi" w:cstheme="majorBidi"/>
      <w:b/>
      <w:caps/>
      <w:kern w:val="28"/>
      <w:sz w:val="80"/>
      <w:szCs w:val="56"/>
    </w:rPr>
  </w:style>
  <w:style w:type="paragraph" w:styleId="Subtitle">
    <w:name w:val="Subtitle"/>
    <w:basedOn w:val="Normal"/>
    <w:link w:val="SubtitleChar"/>
    <w:uiPriority w:val="11"/>
    <w:semiHidden/>
    <w:unhideWhenUsed/>
    <w:qFormat/>
    <w:pPr>
      <w:numPr>
        <w:ilvl w:val="1"/>
      </w:numPr>
      <w:spacing w:after="480" w:line="240" w:lineRule="auto"/>
      <w:contextualSpacing/>
    </w:pPr>
    <w:rPr>
      <w:rFonts w:eastAsiaTheme="minorEastAsia"/>
      <w:caps/>
      <w:color w:val="4472C4" w:themeColor="accent1"/>
      <w:sz w:val="44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semiHidden/>
    <w:rPr>
      <w:rFonts w:eastAsiaTheme="minorEastAsia"/>
      <w:caps/>
      <w:color w:val="4472C4" w:themeColor="accent1"/>
      <w:sz w:val="44"/>
      <w:szCs w:val="22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b/>
      <w:i/>
      <w:caps/>
      <w:sz w:val="3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b/>
      <w:sz w:val="36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/>
      <w:iCs/>
      <w:sz w:val="36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b/>
      <w:caps/>
      <w:color w:val="4472C4" w:themeColor="accent1"/>
      <w:sz w:val="32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b/>
      <w:i/>
      <w:caps/>
      <w:color w:val="4472C4" w:themeColor="accent1"/>
      <w:sz w:val="32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b/>
      <w:i/>
      <w:iCs/>
      <w:color w:val="4472C4" w:themeColor="accent1"/>
      <w:sz w:val="32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i/>
      <w:color w:val="4472C4" w:themeColor="accent1"/>
      <w:sz w:val="32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b/>
      <w:iCs/>
      <w:caps/>
      <w:sz w:val="28"/>
      <w:szCs w:val="21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44546A" w:themeColor="text2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b/>
      <w:i/>
      <w:iCs/>
      <w:color w:val="4472C4" w:themeColor="accent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pPr>
      <w:spacing w:before="120" w:after="120" w:line="240" w:lineRule="auto"/>
      <w:contextualSpacing/>
    </w:pPr>
    <w:rPr>
      <w:i/>
      <w:iCs/>
      <w:sz w:val="28"/>
    </w:rPr>
  </w:style>
  <w:style w:type="character" w:customStyle="1" w:styleId="QuoteChar">
    <w:name w:val="Quote Char"/>
    <w:basedOn w:val="DefaultParagraphFont"/>
    <w:link w:val="Quote"/>
    <w:uiPriority w:val="29"/>
    <w:semiHidden/>
    <w:rPr>
      <w:i/>
      <w:iCs/>
      <w:sz w:val="28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spacing w:before="120" w:after="120" w:line="240" w:lineRule="auto"/>
      <w:contextualSpacing/>
    </w:pPr>
    <w:rPr>
      <w:b/>
      <w:i/>
      <w:iCs/>
      <w:sz w:val="28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b/>
      <w:i/>
      <w:iCs/>
      <w:sz w:val="28"/>
    </w:rPr>
  </w:style>
  <w:style w:type="character" w:styleId="SubtleReference">
    <w:name w:val="Subtle Reference"/>
    <w:basedOn w:val="DefaultParagraphFont"/>
    <w:uiPriority w:val="31"/>
    <w:semiHidden/>
    <w:unhideWhenUsed/>
    <w:qFormat/>
    <w:rPr>
      <w:caps/>
      <w:smallCaps w:val="0"/>
      <w:color w:val="44546A" w:themeColor="text2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i/>
      <w:caps/>
      <w:smallCaps w:val="0"/>
      <w:color w:val="44546A" w:themeColor="text2"/>
      <w:spacing w:val="0"/>
    </w:rPr>
  </w:style>
  <w:style w:type="character" w:styleId="BookTitle">
    <w:name w:val="Book Title"/>
    <w:basedOn w:val="DefaultParagraphFont"/>
    <w:uiPriority w:val="33"/>
    <w:semiHidden/>
    <w:unhideWhenUsed/>
    <w:qFormat/>
    <w:rPr>
      <w:b w:val="0"/>
      <w:bCs/>
      <w:i w:val="0"/>
      <w:iCs/>
      <w:color w:val="4472C4" w:themeColor="accent1"/>
      <w:spacing w:val="0"/>
    </w:rPr>
  </w:style>
  <w:style w:type="paragraph" w:styleId="Caption">
    <w:name w:val="caption"/>
    <w:basedOn w:val="Normal"/>
    <w:next w:val="Normal"/>
    <w:uiPriority w:val="35"/>
    <w:semiHidden/>
    <w:unhideWhenUsed/>
    <w:qFormat/>
    <w:pPr>
      <w:spacing w:after="200" w:line="240" w:lineRule="auto"/>
    </w:pPr>
    <w:rPr>
      <w:iCs/>
      <w:sz w:val="16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Date">
    <w:name w:val="Date"/>
    <w:basedOn w:val="Normal"/>
    <w:link w:val="DateChar"/>
    <w:uiPriority w:val="3"/>
    <w:unhideWhenUsed/>
    <w:qFormat/>
    <w:pPr>
      <w:spacing w:after="0" w:line="240" w:lineRule="auto"/>
      <w:jc w:val="right"/>
    </w:pPr>
    <w:rPr>
      <w:b/>
      <w:sz w:val="36"/>
    </w:rPr>
  </w:style>
  <w:style w:type="character" w:styleId="Emphasis">
    <w:name w:val="Emphasis"/>
    <w:basedOn w:val="DefaultParagraphFont"/>
    <w:uiPriority w:val="20"/>
    <w:unhideWhenUsed/>
    <w:qFormat/>
    <w:rPr>
      <w:color w:val="2F5496" w:themeColor="accent1" w:themeShade="BF"/>
    </w:rPr>
  </w:style>
  <w:style w:type="character" w:customStyle="1" w:styleId="DateChar">
    <w:name w:val="Date Char"/>
    <w:basedOn w:val="DefaultParagraphFont"/>
    <w:link w:val="Date"/>
    <w:uiPriority w:val="3"/>
    <w:rPr>
      <w:b/>
      <w:sz w:val="36"/>
    </w:rPr>
  </w:style>
  <w:style w:type="paragraph" w:styleId="Header">
    <w:name w:val="header"/>
    <w:basedOn w:val="Normal"/>
    <w:link w:val="Header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BalloonText">
    <w:name w:val="Balloon Text"/>
    <w:basedOn w:val="Normal"/>
    <w:link w:val="BalloonTextChar"/>
    <w:uiPriority w:val="99"/>
    <w:semiHidden/>
    <w:unhideWhenUsed/>
    <w:rsid w:val="009B671C"/>
    <w:pPr>
      <w:spacing w:after="0" w:line="240" w:lineRule="auto"/>
    </w:pPr>
    <w:rPr>
      <w:rFonts w:ascii="Segoe UI" w:hAnsi="Segoe UI" w:cs="Segoe UI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671C"/>
    <w:rPr>
      <w:rFonts w:ascii="Segoe UI" w:hAnsi="Segoe UI" w:cs="Segoe UI"/>
    </w:rPr>
  </w:style>
  <w:style w:type="character" w:styleId="Hyperlink">
    <w:name w:val="Hyperlink"/>
    <w:basedOn w:val="DefaultParagraphFont"/>
    <w:uiPriority w:val="99"/>
    <w:unhideWhenUsed/>
    <w:rsid w:val="000B7A6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B7A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892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hyperlink" Target="http://ywema.com/yweblog/tag/historie" TargetMode="External"/><Relationship Id="rId39" Type="http://schemas.openxmlformats.org/officeDocument/2006/relationships/hyperlink" Target="https://creativecommons.org/licenses/by-nc/3.0/" TargetMode="External"/><Relationship Id="rId21" Type="http://schemas.openxmlformats.org/officeDocument/2006/relationships/image" Target="media/image12.png"/><Relationship Id="rId34" Type="http://schemas.openxmlformats.org/officeDocument/2006/relationships/image" Target="media/image18.png"/><Relationship Id="rId42" Type="http://schemas.openxmlformats.org/officeDocument/2006/relationships/hyperlink" Target="https://creativecommons.org/licenses/by-nc/3.0/" TargetMode="External"/><Relationship Id="rId47" Type="http://schemas.openxmlformats.org/officeDocument/2006/relationships/image" Target="media/image26.png"/><Relationship Id="rId50" Type="http://schemas.openxmlformats.org/officeDocument/2006/relationships/image" Target="media/image30.png"/><Relationship Id="rId55" Type="http://schemas.openxmlformats.org/officeDocument/2006/relationships/image" Target="media/image35.png"/><Relationship Id="rId63" Type="http://schemas.openxmlformats.org/officeDocument/2006/relationships/image" Target="media/image43.png"/><Relationship Id="rId68" Type="http://schemas.openxmlformats.org/officeDocument/2006/relationships/image" Target="media/image46.png"/><Relationship Id="rId76" Type="http://schemas.openxmlformats.org/officeDocument/2006/relationships/header" Target="header2.xml"/><Relationship Id="rId7" Type="http://schemas.openxmlformats.org/officeDocument/2006/relationships/webSettings" Target="webSettings.xml"/><Relationship Id="rId71" Type="http://schemas.openxmlformats.org/officeDocument/2006/relationships/image" Target="media/image48.sv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hyperlink" Target="http://ywema.com/yweblog/tag/historie" TargetMode="External"/><Relationship Id="rId11" Type="http://schemas.openxmlformats.org/officeDocument/2006/relationships/image" Target="media/image2.svg"/><Relationship Id="rId24" Type="http://schemas.openxmlformats.org/officeDocument/2006/relationships/image" Target="media/image14.gif"/><Relationship Id="rId32" Type="http://schemas.openxmlformats.org/officeDocument/2006/relationships/image" Target="media/image16.svg"/><Relationship Id="rId37" Type="http://schemas.openxmlformats.org/officeDocument/2006/relationships/image" Target="media/image21.png"/><Relationship Id="rId40" Type="http://schemas.openxmlformats.org/officeDocument/2006/relationships/image" Target="media/image22.png"/><Relationship Id="rId45" Type="http://schemas.openxmlformats.org/officeDocument/2006/relationships/hyperlink" Target="https://commons.wikimedia.org/wiki/File:Cartoon_Yoga_Expert_Man.svg" TargetMode="External"/><Relationship Id="rId53" Type="http://schemas.openxmlformats.org/officeDocument/2006/relationships/image" Target="media/image31.png"/><Relationship Id="rId58" Type="http://schemas.openxmlformats.org/officeDocument/2006/relationships/image" Target="media/image37.png"/><Relationship Id="rId66" Type="http://schemas.openxmlformats.org/officeDocument/2006/relationships/image" Target="media/image44.png"/><Relationship Id="rId74" Type="http://schemas.openxmlformats.org/officeDocument/2006/relationships/image" Target="media/image52.png"/><Relationship Id="rId79" Type="http://schemas.openxmlformats.org/officeDocument/2006/relationships/fontTable" Target="fontTable.xml"/><Relationship Id="rId5" Type="http://schemas.openxmlformats.org/officeDocument/2006/relationships/styles" Target="styles.xml"/><Relationship Id="rId61" Type="http://schemas.openxmlformats.org/officeDocument/2006/relationships/image" Target="media/image40.sv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15.png"/><Relationship Id="rId44" Type="http://schemas.openxmlformats.org/officeDocument/2006/relationships/image" Target="media/image24.png"/><Relationship Id="rId52" Type="http://schemas.openxmlformats.org/officeDocument/2006/relationships/image" Target="media/image32.png"/><Relationship Id="rId60" Type="http://schemas.openxmlformats.org/officeDocument/2006/relationships/image" Target="media/image39.png"/><Relationship Id="rId65" Type="http://schemas.openxmlformats.org/officeDocument/2006/relationships/image" Target="media/image43.svg"/><Relationship Id="rId73" Type="http://schemas.openxmlformats.org/officeDocument/2006/relationships/image" Target="media/image51.png"/><Relationship Id="rId78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5.svg"/><Relationship Id="rId22" Type="http://schemas.openxmlformats.org/officeDocument/2006/relationships/hyperlink" Target="http://www.freestockphotos.biz/stockphoto/14215" TargetMode="External"/><Relationship Id="rId27" Type="http://schemas.openxmlformats.org/officeDocument/2006/relationships/hyperlink" Target="https://creativecommons.org/licenses/by-nc-nd/3.0/" TargetMode="External"/><Relationship Id="rId30" Type="http://schemas.openxmlformats.org/officeDocument/2006/relationships/hyperlink" Target="https://creativecommons.org/licenses/by-nc-nd/3.0/" TargetMode="External"/><Relationship Id="rId35" Type="http://schemas.openxmlformats.org/officeDocument/2006/relationships/image" Target="media/image19.png"/><Relationship Id="rId43" Type="http://schemas.openxmlformats.org/officeDocument/2006/relationships/image" Target="media/image23.png"/><Relationship Id="rId48" Type="http://schemas.openxmlformats.org/officeDocument/2006/relationships/image" Target="media/image28.png"/><Relationship Id="rId56" Type="http://schemas.openxmlformats.org/officeDocument/2006/relationships/image" Target="media/image34.png"/><Relationship Id="rId64" Type="http://schemas.openxmlformats.org/officeDocument/2006/relationships/image" Target="media/image42.png"/><Relationship Id="rId69" Type="http://schemas.openxmlformats.org/officeDocument/2006/relationships/image" Target="media/image49.png"/><Relationship Id="rId77" Type="http://schemas.openxmlformats.org/officeDocument/2006/relationships/footer" Target="footer1.xml"/><Relationship Id="rId8" Type="http://schemas.openxmlformats.org/officeDocument/2006/relationships/footnotes" Target="footnotes.xml"/><Relationship Id="rId51" Type="http://schemas.openxmlformats.org/officeDocument/2006/relationships/image" Target="media/image29.png"/><Relationship Id="rId72" Type="http://schemas.openxmlformats.org/officeDocument/2006/relationships/image" Target="media/image50.png"/><Relationship Id="rId80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svg"/><Relationship Id="rId25" Type="http://schemas.openxmlformats.org/officeDocument/2006/relationships/hyperlink" Target="http://ywema.com/yweblog/tag/historie" TargetMode="External"/><Relationship Id="rId33" Type="http://schemas.openxmlformats.org/officeDocument/2006/relationships/image" Target="media/image17.jfif"/><Relationship Id="rId38" Type="http://schemas.openxmlformats.org/officeDocument/2006/relationships/hyperlink" Target="http://www.pngall.com/happy-valentines-day-png" TargetMode="External"/><Relationship Id="rId46" Type="http://schemas.openxmlformats.org/officeDocument/2006/relationships/image" Target="media/image25.png"/><Relationship Id="rId59" Type="http://schemas.openxmlformats.org/officeDocument/2006/relationships/image" Target="media/image38.png"/><Relationship Id="rId67" Type="http://schemas.openxmlformats.org/officeDocument/2006/relationships/image" Target="media/image45.svg"/><Relationship Id="rId20" Type="http://schemas.openxmlformats.org/officeDocument/2006/relationships/image" Target="media/image11.png"/><Relationship Id="rId41" Type="http://schemas.openxmlformats.org/officeDocument/2006/relationships/hyperlink" Target="http://www.pngall.com/happy-valentines-day-png" TargetMode="External"/><Relationship Id="rId54" Type="http://schemas.openxmlformats.org/officeDocument/2006/relationships/image" Target="media/image33.png"/><Relationship Id="rId62" Type="http://schemas.openxmlformats.org/officeDocument/2006/relationships/image" Target="media/image41.png"/><Relationship Id="rId70" Type="http://schemas.openxmlformats.org/officeDocument/2006/relationships/image" Target="media/image47.png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image" Target="media/image15.gif"/><Relationship Id="rId36" Type="http://schemas.openxmlformats.org/officeDocument/2006/relationships/image" Target="media/image20.png"/><Relationship Id="rId49" Type="http://schemas.openxmlformats.org/officeDocument/2006/relationships/image" Target="media/image27.png"/><Relationship Id="rId57" Type="http://schemas.openxmlformats.org/officeDocument/2006/relationships/image" Target="media/image36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55.JPG"/><Relationship Id="rId1" Type="http://schemas.openxmlformats.org/officeDocument/2006/relationships/image" Target="media/image5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gerald\AppData\Roaming\Microsoft\Templates\Calendar.do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7C183BFC50CF24CAA58B9044746B0E8" ma:contentTypeVersion="12" ma:contentTypeDescription="Create a new document." ma:contentTypeScope="" ma:versionID="61c5255a09690cf4aa75e4debccee44e">
  <xsd:schema xmlns:xsd="http://www.w3.org/2001/XMLSchema" xmlns:xs="http://www.w3.org/2001/XMLSchema" xmlns:p="http://schemas.microsoft.com/office/2006/metadata/properties" xmlns:ns3="24877d26-fc85-4a80-94d1-cda31f4a740d" xmlns:ns4="4c4a2d71-c6db-42ea-a65f-0fd83c6cffb1" targetNamespace="http://schemas.microsoft.com/office/2006/metadata/properties" ma:root="true" ma:fieldsID="7578e35e923d89522214bb2564de0315" ns3:_="" ns4:_="">
    <xsd:import namespace="24877d26-fc85-4a80-94d1-cda31f4a740d"/>
    <xsd:import namespace="4c4a2d71-c6db-42ea-a65f-0fd83c6cffb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OCR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4877d26-fc85-4a80-94d1-cda31f4a740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c4a2d71-c6db-42ea-a65f-0fd83c6cffb1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9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87A2CDD-F6D5-4DD4-A9B7-FF3B7FBDB61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6D9C674E-AA0B-4219-849A-F0D976E6735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4877d26-fc85-4a80-94d1-cda31f4a740d"/>
    <ds:schemaRef ds:uri="4c4a2d71-c6db-42ea-a65f-0fd83c6cffb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0B9B858-3BDF-4182-980C-9ADD1E9608B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31D1AA15-B739-4BC3-AA6E-A0E95D2D6E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Calendar</Template>
  <TotalTime>361</TotalTime>
  <Pages>4</Pages>
  <Words>447</Words>
  <Characters>2552</Characters>
  <Application>Microsoft Office Word</Application>
  <DocSecurity>0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Mary Gerald</dc:creator>
  <cp:keywords/>
  <dc:description/>
  <cp:lastModifiedBy>Brad Barbour</cp:lastModifiedBy>
  <cp:revision>79</cp:revision>
  <cp:lastPrinted>2017-11-22T17:52:00Z</cp:lastPrinted>
  <dcterms:created xsi:type="dcterms:W3CDTF">2020-11-25T19:06:00Z</dcterms:created>
  <dcterms:modified xsi:type="dcterms:W3CDTF">2021-01-14T21:16:00Z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0x01010087C183BFC50CF24CAA58B9044746B0E8</vt:lpwstr>
  </property>
</Properties>
</file>